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0C75" w:rsidRDefault="00A50C75" w:rsidP="00823D17">
      <w:pPr>
        <w:spacing w:after="0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Муниципальное бюджетное дошкольное образовательное учреждение «Детский сад «Рябинка»</w:t>
      </w:r>
    </w:p>
    <w:p w:rsidR="00A50C75" w:rsidRDefault="00A50C75" w:rsidP="00823D17">
      <w:pPr>
        <w:spacing w:after="0"/>
        <w:ind w:left="-567"/>
        <w:jc w:val="center"/>
        <w:rPr>
          <w:b/>
          <w:bCs/>
          <w:color w:val="000000"/>
          <w:sz w:val="44"/>
          <w:szCs w:val="44"/>
        </w:rPr>
      </w:pPr>
      <w:r w:rsidRPr="00C9798D">
        <w:rPr>
          <w:b/>
          <w:noProof/>
          <w:color w:val="000000"/>
          <w:sz w:val="44"/>
          <w:szCs w:val="4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29.75pt;height:409.5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">
            <v:imagedata r:id="rId5" o:title="" croptop="-634f" cropbottom="-733f" cropleft="-343f" cropright="-397f"/>
            <o:lock v:ext="edit" aspectratio="f"/>
          </v:shape>
        </w:pict>
      </w:r>
    </w:p>
    <w:p w:rsidR="00A50C75" w:rsidRDefault="00A50C75" w:rsidP="00823D17">
      <w:pPr>
        <w:spacing w:after="0"/>
        <w:rPr>
          <w:b/>
          <w:bCs/>
          <w:color w:val="000000"/>
          <w:sz w:val="44"/>
          <w:szCs w:val="44"/>
        </w:rPr>
      </w:pPr>
    </w:p>
    <w:p w:rsidR="00A50C75" w:rsidRDefault="00A50C75" w:rsidP="00823D17">
      <w:pPr>
        <w:spacing w:after="0" w:line="240" w:lineRule="auto"/>
        <w:jc w:val="center"/>
        <w:rPr>
          <w:b/>
          <w:bCs/>
          <w:color w:val="000000"/>
          <w:sz w:val="44"/>
          <w:szCs w:val="44"/>
        </w:rPr>
      </w:pPr>
    </w:p>
    <w:p w:rsidR="00A50C75" w:rsidRPr="00823D17" w:rsidRDefault="00A50C75" w:rsidP="00823D17">
      <w:pPr>
        <w:spacing w:after="0" w:line="240" w:lineRule="auto"/>
        <w:jc w:val="center"/>
        <w:rPr>
          <w:rFonts w:ascii="Times New Roman" w:hAnsi="Times New Roman"/>
          <w:color w:val="000000"/>
          <w:sz w:val="32"/>
          <w:szCs w:val="32"/>
        </w:rPr>
      </w:pPr>
      <w:r w:rsidRPr="00823D17">
        <w:rPr>
          <w:rFonts w:ascii="Times New Roman" w:hAnsi="Times New Roman"/>
          <w:color w:val="000000"/>
          <w:sz w:val="32"/>
          <w:szCs w:val="32"/>
        </w:rPr>
        <w:t>(Сценарий выпускного бала</w:t>
      </w:r>
      <w:r>
        <w:rPr>
          <w:rFonts w:ascii="Times New Roman" w:hAnsi="Times New Roman"/>
          <w:color w:val="000000"/>
          <w:sz w:val="32"/>
          <w:szCs w:val="32"/>
        </w:rPr>
        <w:t xml:space="preserve"> </w:t>
      </w:r>
      <w:r w:rsidRPr="00823D17">
        <w:rPr>
          <w:rFonts w:ascii="Times New Roman" w:hAnsi="Times New Roman"/>
          <w:color w:val="000000"/>
          <w:sz w:val="32"/>
          <w:szCs w:val="32"/>
        </w:rPr>
        <w:t>для подготовительной группы)</w:t>
      </w:r>
    </w:p>
    <w:p w:rsidR="00A50C75" w:rsidRPr="00823D17" w:rsidRDefault="00A50C75" w:rsidP="00823D17">
      <w:pPr>
        <w:spacing w:after="0"/>
        <w:rPr>
          <w:rFonts w:ascii="Times New Roman" w:hAnsi="Times New Roman"/>
          <w:b/>
          <w:bCs/>
          <w:color w:val="000000"/>
          <w:sz w:val="32"/>
          <w:szCs w:val="32"/>
        </w:rPr>
      </w:pPr>
    </w:p>
    <w:p w:rsidR="00A50C75" w:rsidRDefault="00A50C75" w:rsidP="00823D17">
      <w:pPr>
        <w:spacing w:after="0"/>
        <w:rPr>
          <w:rFonts w:ascii="Times New Roman" w:hAnsi="Times New Roman"/>
          <w:b/>
          <w:bCs/>
          <w:color w:val="000000"/>
          <w:sz w:val="44"/>
          <w:szCs w:val="44"/>
        </w:rPr>
      </w:pPr>
    </w:p>
    <w:p w:rsidR="00A50C75" w:rsidRDefault="00A50C75" w:rsidP="00823D17">
      <w:pPr>
        <w:spacing w:after="0"/>
        <w:jc w:val="right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Музыкальный руководитель: Тавлуева Г. И.</w:t>
      </w:r>
    </w:p>
    <w:p w:rsidR="00A50C75" w:rsidRDefault="00A50C75" w:rsidP="00823D17">
      <w:pPr>
        <w:spacing w:after="0"/>
        <w:jc w:val="right"/>
        <w:rPr>
          <w:rFonts w:ascii="Times New Roman" w:hAnsi="Times New Roman"/>
          <w:color w:val="000000"/>
          <w:sz w:val="32"/>
          <w:szCs w:val="32"/>
        </w:rPr>
      </w:pPr>
      <w:r>
        <w:rPr>
          <w:rFonts w:ascii="Times New Roman" w:hAnsi="Times New Roman"/>
          <w:color w:val="000000"/>
          <w:sz w:val="32"/>
          <w:szCs w:val="32"/>
        </w:rPr>
        <w:t>Воспитатель: Белкина А.А.</w:t>
      </w:r>
    </w:p>
    <w:p w:rsidR="00A50C75" w:rsidRPr="005F3F00" w:rsidRDefault="00A50C75" w:rsidP="00823D17">
      <w:pPr>
        <w:spacing w:after="0"/>
        <w:jc w:val="right"/>
        <w:rPr>
          <w:rFonts w:ascii="Times New Roman" w:hAnsi="Times New Roman"/>
          <w:bCs/>
          <w:color w:val="000000"/>
          <w:sz w:val="32"/>
          <w:szCs w:val="32"/>
        </w:rPr>
      </w:pPr>
      <w:r>
        <w:rPr>
          <w:rFonts w:ascii="Times New Roman" w:hAnsi="Times New Roman"/>
          <w:bCs/>
          <w:color w:val="000000"/>
          <w:sz w:val="32"/>
          <w:szCs w:val="32"/>
        </w:rPr>
        <w:t>Воспитатель: Дейнега О.М.</w:t>
      </w:r>
    </w:p>
    <w:p w:rsidR="00A50C75" w:rsidRDefault="00A50C75" w:rsidP="00823D17">
      <w:pPr>
        <w:spacing w:after="0"/>
        <w:ind w:left="-851" w:right="283"/>
        <w:rPr>
          <w:bCs/>
          <w:color w:val="000000"/>
          <w:sz w:val="28"/>
          <w:szCs w:val="28"/>
        </w:rPr>
      </w:pPr>
    </w:p>
    <w:p w:rsidR="00A50C75" w:rsidRDefault="00A50C75" w:rsidP="00823D17">
      <w:pPr>
        <w:spacing w:after="0"/>
        <w:jc w:val="right"/>
        <w:rPr>
          <w:bCs/>
          <w:color w:val="000000"/>
          <w:sz w:val="28"/>
          <w:szCs w:val="28"/>
        </w:rPr>
      </w:pPr>
    </w:p>
    <w:p w:rsidR="00A50C75" w:rsidRPr="00E638C6" w:rsidRDefault="00A50C75" w:rsidP="00823D17">
      <w:pPr>
        <w:spacing w:after="0"/>
        <w:jc w:val="center"/>
        <w:rPr>
          <w:rFonts w:ascii="Times New Roman" w:hAnsi="Times New Roman"/>
          <w:bCs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г. Новый Уренгой</w:t>
      </w:r>
    </w:p>
    <w:p w:rsidR="00A50C75" w:rsidRPr="00336200" w:rsidRDefault="00A50C75" w:rsidP="00823D17">
      <w:pPr>
        <w:spacing w:after="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2017г.</w:t>
      </w:r>
    </w:p>
    <w:p w:rsidR="00A50C75" w:rsidRPr="00AB1FE1" w:rsidRDefault="00A50C75" w:rsidP="00823D17">
      <w:pPr>
        <w:shd w:val="clear" w:color="auto" w:fill="FFFFFF"/>
        <w:spacing w:before="150" w:after="150"/>
        <w:rPr>
          <w:rFonts w:ascii="Times New Roman" w:hAnsi="Times New Roman"/>
          <w:sz w:val="28"/>
          <w:szCs w:val="28"/>
        </w:rPr>
      </w:pPr>
      <w:r w:rsidRPr="00AB1FE1">
        <w:rPr>
          <w:rFonts w:ascii="Times New Roman" w:hAnsi="Times New Roman"/>
          <w:b/>
          <w:sz w:val="28"/>
          <w:szCs w:val="28"/>
        </w:rPr>
        <w:t>Цель:</w:t>
      </w:r>
    </w:p>
    <w:p w:rsidR="00A50C75" w:rsidRPr="00AB1FE1" w:rsidRDefault="00A50C75" w:rsidP="00823D17">
      <w:pPr>
        <w:shd w:val="clear" w:color="auto" w:fill="FFFFFF"/>
        <w:spacing w:before="150" w:after="1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Создать праздничное настроение у детей и взрослых.</w:t>
      </w:r>
    </w:p>
    <w:p w:rsidR="00A50C75" w:rsidRDefault="00A50C75" w:rsidP="00823D1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Задачи:</w:t>
      </w:r>
    </w:p>
    <w:p w:rsidR="00A50C75" w:rsidRPr="00AB1FE1" w:rsidRDefault="00A50C75" w:rsidP="00823D1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</w:p>
    <w:p w:rsidR="00A50C75" w:rsidRDefault="00A50C75" w:rsidP="00823D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Создать условия для проявления творческих способностей детей.</w:t>
      </w:r>
    </w:p>
    <w:p w:rsidR="00A50C75" w:rsidRDefault="00A50C75" w:rsidP="00823D1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С помощью игровых приёмов активизировать мыслительную деятельность детей.</w:t>
      </w:r>
    </w:p>
    <w:p w:rsidR="00A50C75" w:rsidRDefault="00A50C75" w:rsidP="00823D17">
      <w:pPr>
        <w:pStyle w:val="ListParagraph"/>
        <w:numPr>
          <w:ilvl w:val="0"/>
          <w:numId w:val="2"/>
        </w:numPr>
        <w:shd w:val="clear" w:color="auto" w:fill="FFFFFF"/>
        <w:spacing w:before="150" w:after="150"/>
        <w:rPr>
          <w:rFonts w:ascii="Times New Roman" w:hAnsi="Times New Roman"/>
          <w:sz w:val="28"/>
          <w:szCs w:val="28"/>
        </w:rPr>
      </w:pPr>
      <w:r w:rsidRPr="00AB1FE1">
        <w:rPr>
          <w:rFonts w:ascii="Times New Roman" w:hAnsi="Times New Roman"/>
          <w:sz w:val="28"/>
          <w:szCs w:val="28"/>
        </w:rPr>
        <w:t>Сформировать у детей положительную мотивацию к школе.</w:t>
      </w:r>
    </w:p>
    <w:p w:rsidR="00A50C75" w:rsidRPr="00AB1FE1" w:rsidRDefault="00A50C75" w:rsidP="00823D17">
      <w:pPr>
        <w:pStyle w:val="ListParagraph"/>
        <w:shd w:val="clear" w:color="auto" w:fill="FFFFFF"/>
        <w:spacing w:before="150" w:after="150"/>
        <w:rPr>
          <w:rFonts w:ascii="Times New Roman" w:hAnsi="Times New Roman"/>
          <w:sz w:val="28"/>
          <w:szCs w:val="28"/>
        </w:rPr>
      </w:pPr>
    </w:p>
    <w:p w:rsidR="00A50C75" w:rsidRDefault="00A50C75" w:rsidP="00823D1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Реквизит: </w:t>
      </w:r>
      <w:r>
        <w:rPr>
          <w:sz w:val="28"/>
          <w:szCs w:val="28"/>
        </w:rPr>
        <w:t>Взрослые костюмы Карлсона и клоуна, гелевые шары, 6 пультиков, ремень, наушники, бутерброд, кнопочки, коробочка от валидола, ромашка, торт, банка варенья и ложка.</w:t>
      </w:r>
    </w:p>
    <w:p w:rsidR="00A50C75" w:rsidRPr="00AB1FE1" w:rsidRDefault="00A50C75" w:rsidP="00823D17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A50C75" w:rsidRPr="00185157" w:rsidRDefault="00A50C75" w:rsidP="00892A89">
      <w:pPr>
        <w:pStyle w:val="NormalWeb"/>
        <w:shd w:val="clear" w:color="auto" w:fill="FFFFFF"/>
        <w:spacing w:before="0" w:beforeAutospacing="0" w:after="0" w:afterAutospacing="0"/>
        <w:ind w:left="36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Ход утренника:</w:t>
      </w:r>
    </w:p>
    <w:p w:rsidR="00A50C75" w:rsidRDefault="00A50C75" w:rsidP="00892A89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185157">
        <w:rPr>
          <w:rFonts w:ascii="Times New Roman" w:hAnsi="Times New Roman"/>
          <w:i/>
          <w:sz w:val="28"/>
          <w:szCs w:val="28"/>
          <w:lang w:eastAsia="ru-RU"/>
        </w:rPr>
        <w:t>На фоне грустной музыки разговаривают два воспитателя</w:t>
      </w:r>
    </w:p>
    <w:p w:rsidR="00A50C75" w:rsidRDefault="00A50C75" w:rsidP="006F5277">
      <w:pPr>
        <w:spacing w:after="0"/>
        <w:rPr>
          <w:rFonts w:ascii="Times New Roman" w:hAnsi="Times New Roman"/>
          <w:i/>
          <w:sz w:val="28"/>
          <w:szCs w:val="28"/>
          <w:lang w:eastAsia="ru-RU"/>
        </w:rPr>
      </w:pPr>
      <w:r w:rsidRPr="00185157">
        <w:rPr>
          <w:rFonts w:ascii="Times New Roman" w:hAnsi="Times New Roman"/>
          <w:b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1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: Ну вот и всё…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 xml:space="preserve"> 2</w:t>
      </w:r>
      <w:r w:rsidRPr="005D1ACF">
        <w:rPr>
          <w:rFonts w:ascii="Times New Roman" w:hAnsi="Times New Roman"/>
          <w:sz w:val="28"/>
          <w:szCs w:val="28"/>
          <w:lang w:eastAsia="ru-RU"/>
        </w:rPr>
        <w:t>: Жалко всё-таки наших детей!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1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: Да… нелегко расставаться! В такую даль собрались!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5D1ACF">
        <w:rPr>
          <w:rFonts w:ascii="Times New Roman" w:hAnsi="Times New Roman"/>
          <w:sz w:val="28"/>
          <w:szCs w:val="28"/>
          <w:lang w:eastAsia="ru-RU"/>
        </w:rPr>
        <w:t>: Может не стоит отпускать?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1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: Да ладно уж… что делать?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: Провожаем неизвестно- куда, неизвестно- зачем…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1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: А главное так надолго!!! Вдруг по дороге отстанут, простудятся, </w:t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5D1ACF">
        <w:rPr>
          <w:rFonts w:ascii="Times New Roman" w:hAnsi="Times New Roman"/>
          <w:sz w:val="28"/>
          <w:szCs w:val="28"/>
          <w:lang w:eastAsia="ru-RU"/>
        </w:rPr>
        <w:t>воды холодной напьются…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2</w:t>
      </w:r>
      <w:r w:rsidRPr="005D1ACF">
        <w:rPr>
          <w:rFonts w:ascii="Times New Roman" w:hAnsi="Times New Roman"/>
          <w:sz w:val="28"/>
          <w:szCs w:val="28"/>
          <w:lang w:eastAsia="ru-RU"/>
        </w:rPr>
        <w:t>: Мы так к ним уже привыкли….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1</w:t>
      </w:r>
      <w:r w:rsidRPr="005D1ACF">
        <w:rPr>
          <w:rFonts w:ascii="Times New Roman" w:hAnsi="Times New Roman"/>
          <w:sz w:val="28"/>
          <w:szCs w:val="28"/>
          <w:lang w:eastAsia="ru-RU"/>
        </w:rPr>
        <w:t>: И вообще, столько ещё не сказано, не сделано, недоучено!!!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Вот от чего - то зал притих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В глазах восторг и грусть немного.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Пусть зал сейчас запомнит их: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Кокетливых и озорных,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Немного дерзких и упрямых,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По-детски шаловливых самых,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Неповторимых, дорогих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 xml:space="preserve">И всех ,по-своему, любимых 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ВМЕСТЕ 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Аплодисментами встречайте их!!!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185157">
        <w:rPr>
          <w:rFonts w:ascii="Times New Roman" w:hAnsi="Times New Roman"/>
          <w:i/>
          <w:sz w:val="28"/>
          <w:szCs w:val="28"/>
          <w:lang w:eastAsia="ru-RU"/>
        </w:rPr>
        <w:br/>
      </w:r>
    </w:p>
    <w:p w:rsidR="00A50C75" w:rsidRDefault="00A50C75" w:rsidP="006F527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Под музыку торжественно входят дети с гелевыми шарами. Выпускают шары из рук и исполняют вальс.</w:t>
      </w:r>
    </w:p>
    <w:p w:rsidR="00A50C75" w:rsidRDefault="00A50C75" w:rsidP="006F5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50C75" w:rsidRDefault="00A50C75" w:rsidP="006F5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92A89">
        <w:rPr>
          <w:rFonts w:ascii="Times New Roman" w:hAnsi="Times New Roman"/>
          <w:sz w:val="28"/>
          <w:szCs w:val="28"/>
          <w:lang w:eastAsia="ru-RU"/>
        </w:rPr>
        <w:t xml:space="preserve">1. </w:t>
      </w:r>
      <w:r w:rsidRPr="00892A89">
        <w:rPr>
          <w:rFonts w:ascii="Times New Roman" w:hAnsi="Times New Roman"/>
          <w:b/>
          <w:sz w:val="28"/>
          <w:szCs w:val="28"/>
          <w:lang w:eastAsia="ru-RU"/>
        </w:rPr>
        <w:t>Настя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Ну, вот и всё… нам надо расставаться…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Ну, вот и всё, нам плакать иль смеяться?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Беспечно жили столько лет мы с вами,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Поймём мы это позже, лишь с годами.</w:t>
      </w:r>
    </w:p>
    <w:p w:rsidR="00A50C75" w:rsidRDefault="00A50C75" w:rsidP="009E40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892A89">
        <w:rPr>
          <w:rFonts w:ascii="Times New Roman" w:hAnsi="Times New Roman"/>
          <w:sz w:val="28"/>
          <w:szCs w:val="28"/>
          <w:lang w:eastAsia="ru-RU"/>
        </w:rPr>
        <w:t xml:space="preserve">2. </w:t>
      </w:r>
      <w:r w:rsidRPr="00892A89">
        <w:rPr>
          <w:rFonts w:ascii="Times New Roman" w:hAnsi="Times New Roman"/>
          <w:b/>
          <w:sz w:val="28"/>
          <w:szCs w:val="28"/>
          <w:lang w:eastAsia="ru-RU"/>
        </w:rPr>
        <w:t>Катя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Нам говорят – мы ложку не держали,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С трудом носки, сандали надевали,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Ревели мы, и мамочку мы звали,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 xml:space="preserve">Теперь вы нас узнаете едва ли… </w:t>
      </w:r>
    </w:p>
    <w:p w:rsidR="00A50C75" w:rsidRPr="00892A89" w:rsidRDefault="00A50C75" w:rsidP="009E40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892A89"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Pr="00892A89">
        <w:rPr>
          <w:rFonts w:ascii="Times New Roman" w:hAnsi="Times New Roman"/>
          <w:b/>
          <w:sz w:val="28"/>
          <w:szCs w:val="28"/>
          <w:lang w:eastAsia="ru-RU"/>
        </w:rPr>
        <w:t>Мохинур</w:t>
      </w:r>
    </w:p>
    <w:p w:rsidR="00A50C75" w:rsidRDefault="00A50C75" w:rsidP="004B484E">
      <w:pPr>
        <w:spacing w:after="10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t xml:space="preserve"> Мы пришли сюда такие, неудобно вспоминать,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Не умели рисовать, не умели петь, читать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Но теперь мы не такие, мы теперь совсем большие.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Первоклассниками нас называют все сейчас!</w:t>
      </w:r>
    </w:p>
    <w:p w:rsidR="00A50C75" w:rsidRPr="005D1ACF" w:rsidRDefault="00A50C75" w:rsidP="004B484E">
      <w:pPr>
        <w:spacing w:after="10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50C75" w:rsidRPr="00892A89" w:rsidRDefault="00A50C75" w:rsidP="00892A8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92A89">
        <w:rPr>
          <w:rFonts w:ascii="Times New Roman" w:hAnsi="Times New Roman"/>
          <w:sz w:val="28"/>
          <w:szCs w:val="28"/>
          <w:lang w:eastAsia="ru-RU"/>
        </w:rPr>
        <w:t xml:space="preserve">4. </w:t>
      </w:r>
      <w:r w:rsidRPr="00892A89">
        <w:rPr>
          <w:rFonts w:ascii="Times New Roman" w:hAnsi="Times New Roman"/>
          <w:b/>
          <w:sz w:val="28"/>
          <w:szCs w:val="28"/>
          <w:lang w:eastAsia="ru-RU"/>
        </w:rPr>
        <w:t>Вика</w:t>
      </w:r>
    </w:p>
    <w:p w:rsidR="00A50C75" w:rsidRDefault="00A50C75" w:rsidP="00892A8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t xml:space="preserve"> Наш любимый детский сад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Ждет всегда своих ребят.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Дружим – взрослые и дети,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Изучаем всё на свете.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 xml:space="preserve">И танцуем и поем, </w:t>
      </w:r>
    </w:p>
    <w:p w:rsidR="00A50C75" w:rsidRDefault="00A50C75" w:rsidP="00892A8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 xml:space="preserve"> ВСЕ: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Вот как классно мы живем!</w:t>
      </w:r>
    </w:p>
    <w:p w:rsidR="00A50C75" w:rsidRDefault="00A50C75" w:rsidP="004B484E">
      <w:pPr>
        <w:spacing w:after="10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892A89">
        <w:rPr>
          <w:rFonts w:ascii="Times New Roman" w:hAnsi="Times New Roman"/>
          <w:sz w:val="28"/>
          <w:szCs w:val="28"/>
          <w:lang w:eastAsia="ru-RU"/>
        </w:rPr>
        <w:t xml:space="preserve">5 . </w:t>
      </w:r>
      <w:r w:rsidRPr="00892A89">
        <w:rPr>
          <w:rFonts w:ascii="Times New Roman" w:hAnsi="Times New Roman"/>
          <w:b/>
          <w:sz w:val="28"/>
          <w:szCs w:val="28"/>
          <w:lang w:eastAsia="ru-RU"/>
        </w:rPr>
        <w:t>Инна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Жили были 7 ребят, все ходили в детский сад.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Раз ребенок - самый шумный, два ребенок - самый умный.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Три ребенок - самый смелый: все успел, сказал и сделал.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 xml:space="preserve">5 и 6 и 7, все есть, здесь талантливых не счесть. </w:t>
      </w:r>
    </w:p>
    <w:p w:rsidR="00A50C75" w:rsidRPr="005D1ACF" w:rsidRDefault="00A50C75" w:rsidP="004B484E">
      <w:pPr>
        <w:spacing w:after="10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50C75" w:rsidRDefault="00A50C75" w:rsidP="00270D1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b/>
          <w:sz w:val="28"/>
          <w:szCs w:val="28"/>
          <w:lang w:eastAsia="ru-RU"/>
        </w:rPr>
        <w:t>ВСЕ: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Почему? </w:t>
      </w:r>
    </w:p>
    <w:p w:rsidR="00A50C75" w:rsidRDefault="00A50C75" w:rsidP="00270D1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br/>
        <w:t>Да потому! Объяснять не надо!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 xml:space="preserve"> Просто это дети, из нашего детсада!</w:t>
      </w:r>
    </w:p>
    <w:p w:rsidR="00A50C75" w:rsidRDefault="00A50C75" w:rsidP="00270D1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br/>
      </w:r>
    </w:p>
    <w:p w:rsidR="00A50C75" w:rsidRDefault="00A50C75" w:rsidP="00270D1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50C75" w:rsidRPr="005D1ACF" w:rsidRDefault="00A50C75" w:rsidP="00270D1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892A89">
        <w:rPr>
          <w:rFonts w:ascii="Times New Roman" w:hAnsi="Times New Roman"/>
          <w:sz w:val="28"/>
          <w:szCs w:val="28"/>
          <w:lang w:eastAsia="ru-RU"/>
        </w:rPr>
        <w:t xml:space="preserve">6. </w:t>
      </w:r>
      <w:r w:rsidRPr="00892A89">
        <w:rPr>
          <w:rFonts w:ascii="Times New Roman" w:hAnsi="Times New Roman"/>
          <w:b/>
          <w:sz w:val="28"/>
          <w:szCs w:val="28"/>
          <w:lang w:eastAsia="ru-RU"/>
        </w:rPr>
        <w:t>Матвей</w:t>
      </w:r>
      <w:r w:rsidRPr="005D1ACF">
        <w:rPr>
          <w:rFonts w:ascii="Times New Roman" w:hAnsi="Times New Roman"/>
          <w:b/>
          <w:i/>
          <w:sz w:val="28"/>
          <w:szCs w:val="28"/>
          <w:lang w:eastAsia="ru-RU"/>
        </w:rPr>
        <w:t xml:space="preserve"> 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Я очень к садику привык, и жить согласен здесь!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Но я для садика – старик, исполнилось мне шесть.(СЕМЬ)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Придется в школу мне идти, пиши, считай, читай.</w:t>
      </w:r>
    </w:p>
    <w:p w:rsidR="00A50C75" w:rsidRDefault="00A50C75" w:rsidP="00270D1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t>А здесь ведь не было проблем - покушал и играй.</w:t>
      </w:r>
    </w:p>
    <w:p w:rsidR="00A50C75" w:rsidRPr="005D1ACF" w:rsidRDefault="00A50C75" w:rsidP="00270D1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50C75" w:rsidRDefault="00A50C75" w:rsidP="004B484E">
      <w:pPr>
        <w:spacing w:after="10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892A89">
        <w:rPr>
          <w:rFonts w:ascii="Times New Roman" w:hAnsi="Times New Roman"/>
          <w:sz w:val="28"/>
          <w:szCs w:val="28"/>
          <w:lang w:eastAsia="ru-RU"/>
        </w:rPr>
        <w:t xml:space="preserve">7. </w:t>
      </w:r>
      <w:r w:rsidRPr="00892A89">
        <w:rPr>
          <w:rFonts w:ascii="Times New Roman" w:hAnsi="Times New Roman"/>
          <w:b/>
          <w:sz w:val="28"/>
          <w:szCs w:val="28"/>
          <w:lang w:eastAsia="ru-RU"/>
        </w:rPr>
        <w:t>Настя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 xml:space="preserve"> В час расставанья скажем откровенно: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Вам было с нами тяжело, наверно,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Простите нас, не слушались, шалили,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Но, верьте нам, мы очень вас любили!</w:t>
      </w:r>
    </w:p>
    <w:p w:rsidR="00A50C75" w:rsidRPr="005D1ACF" w:rsidRDefault="00A50C75" w:rsidP="004B484E">
      <w:pPr>
        <w:spacing w:after="10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50C75" w:rsidRPr="00892A89" w:rsidRDefault="00A50C75" w:rsidP="00892A89">
      <w:pPr>
        <w:spacing w:after="10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892A89">
        <w:rPr>
          <w:rFonts w:ascii="Times New Roman" w:hAnsi="Times New Roman"/>
          <w:b/>
          <w:sz w:val="28"/>
          <w:szCs w:val="28"/>
          <w:lang w:eastAsia="ru-RU"/>
        </w:rPr>
        <w:t>Песня «Школьный звонок»</w:t>
      </w:r>
    </w:p>
    <w:p w:rsidR="00A50C75" w:rsidRDefault="00A50C75" w:rsidP="005D1AC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1)Две тонкие косички, короткие штанишки</w:t>
      </w:r>
    </w:p>
    <w:p w:rsidR="00A50C75" w:rsidRDefault="00A50C75" w:rsidP="005D1AC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Такими в детский садик пришли мы в первый раз.</w:t>
      </w:r>
    </w:p>
    <w:p w:rsidR="00A50C75" w:rsidRDefault="00A50C75" w:rsidP="005D1AC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Довчонки как синички, мальчишки как зайчишки.</w:t>
      </w:r>
    </w:p>
    <w:p w:rsidR="00A50C75" w:rsidRDefault="00A50C75" w:rsidP="005D1AC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Такими навсегда мы останемся для вас</w:t>
      </w:r>
    </w:p>
    <w:p w:rsidR="00A50C75" w:rsidRDefault="00A50C75" w:rsidP="005D1AC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Такими навсегда мы останемся для вас.</w:t>
      </w:r>
    </w:p>
    <w:p w:rsidR="00A50C75" w:rsidRDefault="00A50C75" w:rsidP="006F5277">
      <w:pPr>
        <w:spacing w:after="0"/>
        <w:rPr>
          <w:rFonts w:ascii="Times New Roman" w:hAnsi="Times New Roman"/>
          <w:sz w:val="28"/>
          <w:szCs w:val="28"/>
        </w:rPr>
      </w:pPr>
    </w:p>
    <w:p w:rsidR="00A50C75" w:rsidRDefault="00A50C75" w:rsidP="005D1AC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Припев:</w:t>
      </w:r>
    </w:p>
    <w:p w:rsidR="00A50C75" w:rsidRDefault="00A50C75" w:rsidP="005D1AC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Скоро нас на урок школьный позовет звонок.</w:t>
      </w:r>
    </w:p>
    <w:p w:rsidR="00A50C75" w:rsidRDefault="00A50C75" w:rsidP="005D1AC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Зазвенит он звонко-звонко и пойдем мы в школу.</w:t>
      </w:r>
    </w:p>
    <w:p w:rsidR="00A50C75" w:rsidRDefault="00A50C75" w:rsidP="005D1AC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не грусти, нас за шалости прости</w:t>
      </w:r>
    </w:p>
    <w:p w:rsidR="00A50C75" w:rsidRDefault="00A50C75" w:rsidP="005D1AC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птенцы мы улетаем из гнезда родного.</w:t>
      </w:r>
    </w:p>
    <w:p w:rsidR="00A50C75" w:rsidRDefault="00A50C75" w:rsidP="005D1ACF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A50C75" w:rsidRDefault="00A50C75" w:rsidP="005D1AC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2)Площадка на участке в цветах утонет летом.</w:t>
      </w:r>
    </w:p>
    <w:p w:rsidR="00A50C75" w:rsidRDefault="00A50C75" w:rsidP="005D1AC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Другие ребятишки придут сюда играть.</w:t>
      </w:r>
    </w:p>
    <w:p w:rsidR="00A50C75" w:rsidRDefault="00A50C75" w:rsidP="005D1AC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И детский сад смеется от солнечного света</w:t>
      </w:r>
    </w:p>
    <w:p w:rsidR="00A50C75" w:rsidRDefault="00A50C75" w:rsidP="005D1AC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Таким его запомним и будем вспоминать.</w:t>
      </w:r>
    </w:p>
    <w:p w:rsidR="00A50C75" w:rsidRDefault="00A50C75" w:rsidP="005D1AC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Мы смотрим в ваши лица, любимые, родные.</w:t>
      </w:r>
    </w:p>
    <w:p w:rsidR="00A50C75" w:rsidRDefault="00A50C75" w:rsidP="005D1AC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Вы прячете слезинки от любопытных глаз</w:t>
      </w:r>
    </w:p>
    <w:p w:rsidR="00A50C75" w:rsidRDefault="00A50C75" w:rsidP="005D1AC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И будете нам сниться вы именно такими</w:t>
      </w:r>
    </w:p>
    <w:p w:rsidR="00A50C75" w:rsidRDefault="00A50C75" w:rsidP="005D1AC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Такими навсегда вы останетесь для нас</w:t>
      </w:r>
    </w:p>
    <w:p w:rsidR="00A50C75" w:rsidRDefault="00A50C75" w:rsidP="005D1ACF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Такими навсегда вы останетесь для нас.</w:t>
      </w:r>
    </w:p>
    <w:p w:rsidR="00A50C75" w:rsidRDefault="00A50C75" w:rsidP="005D1ACF">
      <w:pPr>
        <w:spacing w:after="0"/>
        <w:rPr>
          <w:rFonts w:ascii="Times New Roman" w:hAnsi="Times New Roman"/>
          <w:sz w:val="28"/>
          <w:szCs w:val="28"/>
        </w:rPr>
      </w:pPr>
    </w:p>
    <w:p w:rsidR="00A50C75" w:rsidRDefault="00A50C75" w:rsidP="005D1AC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Припев:</w:t>
      </w:r>
    </w:p>
    <w:p w:rsidR="00A50C75" w:rsidRDefault="00A50C75" w:rsidP="005D1AC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Скоро нас на урок школьный позовет звонок.</w:t>
      </w:r>
    </w:p>
    <w:p w:rsidR="00A50C75" w:rsidRDefault="00A50C75" w:rsidP="005D1AC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Зазвенит он звонко-звонко и пойдем мы в школу.</w:t>
      </w:r>
    </w:p>
    <w:p w:rsidR="00A50C75" w:rsidRDefault="00A50C75" w:rsidP="005D1AC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Детский сад не грусти, нас за шалости прости</w:t>
      </w:r>
    </w:p>
    <w:p w:rsidR="00A50C75" w:rsidRPr="005D1ACF" w:rsidRDefault="00A50C75" w:rsidP="005D1ACF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птенцы мы улетаем из гнезда родного.</w:t>
      </w:r>
    </w:p>
    <w:p w:rsidR="00A50C75" w:rsidRDefault="00A50C75" w:rsidP="004B484E">
      <w:pPr>
        <w:spacing w:after="10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A50C75" w:rsidRPr="006F5277" w:rsidRDefault="00A50C75" w:rsidP="006F527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6F5277">
        <w:rPr>
          <w:rFonts w:ascii="Times New Roman" w:hAnsi="Times New Roman"/>
          <w:i/>
          <w:sz w:val="28"/>
          <w:szCs w:val="28"/>
          <w:lang w:eastAsia="ru-RU"/>
        </w:rPr>
        <w:t>Звучит заставка из песни «Да здравствует сюрприз!»</w:t>
      </w:r>
    </w:p>
    <w:p w:rsidR="00A50C75" w:rsidRDefault="00A50C75" w:rsidP="006F52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u w:val="single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 xml:space="preserve"> 2</w:t>
      </w:r>
      <w:r>
        <w:rPr>
          <w:rFonts w:ascii="Times New Roman" w:hAnsi="Times New Roman"/>
          <w:sz w:val="28"/>
          <w:szCs w:val="28"/>
          <w:lang w:eastAsia="ru-RU"/>
        </w:rPr>
        <w:t xml:space="preserve">: </w:t>
      </w:r>
    </w:p>
    <w:p w:rsidR="00A50C75" w:rsidRPr="005D1ACF" w:rsidRDefault="00A50C75" w:rsidP="006F527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t>Вы порадовали нас, а теперь сюрприз для вас: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Обращаем ваше внимание на творение уникальное!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Это телевизор марки неизвестной,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А все, что в нем увидите – очень интересно!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Так что берите пультики и будем смотреть мультики.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Дети.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Подождите, не спешите, что происходит – объясните.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Какие еще пультики и причем здесь мультики?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Мультики известные, очень интересные,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А пультики обычные – простые и привычные.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Не хотите мультики, эка незадача!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Щелк! И на экране другая передача!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 xml:space="preserve">Будет все у нас как надо! 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Это телевидение нашего детсада!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 xml:space="preserve">Ну, что, ребята, начинаем? 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Телевизор наш включаем?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</w:p>
    <w:p w:rsidR="00A50C75" w:rsidRDefault="00A50C75" w:rsidP="006F5277">
      <w:pPr>
        <w:spacing w:after="10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 w:rsidRPr="006F5277">
        <w:rPr>
          <w:rFonts w:ascii="Times New Roman" w:hAnsi="Times New Roman"/>
          <w:i/>
          <w:sz w:val="28"/>
          <w:szCs w:val="28"/>
          <w:lang w:eastAsia="ru-RU"/>
        </w:rPr>
        <w:t>На экране появляется заставка « Рябинкины выпускники»</w:t>
      </w:r>
      <w:r w:rsidRPr="006F5277">
        <w:rPr>
          <w:rFonts w:ascii="Times New Roman" w:hAnsi="Times New Roman"/>
          <w:i/>
          <w:sz w:val="28"/>
          <w:szCs w:val="28"/>
          <w:lang w:eastAsia="ru-RU"/>
        </w:rPr>
        <w:br/>
        <w:t>Фильм о детях.</w:t>
      </w:r>
    </w:p>
    <w:p w:rsidR="00A50C75" w:rsidRPr="005D1ACF" w:rsidRDefault="00A50C75" w:rsidP="005802A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t>Добрый день уважаемые телезрители!</w:t>
      </w:r>
    </w:p>
    <w:p w:rsidR="00A50C75" w:rsidRPr="005D1ACF" w:rsidRDefault="00A50C75" w:rsidP="005802A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t>Сегодня мы вам расскажем вам о выпускниках 2017 года детского сада « Рябинка».</w:t>
      </w:r>
    </w:p>
    <w:p w:rsidR="00A50C75" w:rsidRPr="005D1ACF" w:rsidRDefault="00A50C75" w:rsidP="005802A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t xml:space="preserve">Их 7 человек, 6 девочек и 1 мальчик. Вот с него и начнем. </w:t>
      </w:r>
    </w:p>
    <w:p w:rsidR="00A50C75" w:rsidRPr="005D1ACF" w:rsidRDefault="00A50C75" w:rsidP="005802A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t>Информация к размышлению. Матвей Казачков. Симпатичный блондин. Очень бойкий, любознательный мальчик. С ним не соскучишься. Послушаем, что сам Матвей нам расскажет о годах, проведенных в детском саду.</w:t>
      </w:r>
    </w:p>
    <w:p w:rsidR="00A50C75" w:rsidRPr="005D1ACF" w:rsidRDefault="00A50C75" w:rsidP="005802A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t>Интерьвью. Что тебе больше всего запомнилось в саду? (видео, фото)</w:t>
      </w:r>
    </w:p>
    <w:p w:rsidR="00A50C75" w:rsidRPr="005D1ACF" w:rsidRDefault="00A50C75" w:rsidP="005802A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t>И т.д.</w:t>
      </w:r>
    </w:p>
    <w:p w:rsidR="00A50C75" w:rsidRDefault="00A50C75" w:rsidP="005802A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50C75" w:rsidRPr="005802A7" w:rsidRDefault="00A50C75" w:rsidP="005802A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>Под веселую музыку выбегает Смешинка</w:t>
      </w:r>
    </w:p>
    <w:p w:rsidR="00A50C75" w:rsidRDefault="00A50C75" w:rsidP="00BE63D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BE63D7">
        <w:rPr>
          <w:rFonts w:ascii="Times New Roman" w:hAnsi="Times New Roman"/>
          <w:b/>
          <w:sz w:val="28"/>
          <w:szCs w:val="28"/>
        </w:rPr>
        <w:t>Смешинка:</w:t>
      </w:r>
      <w:r w:rsidRPr="005D1ACF">
        <w:rPr>
          <w:rFonts w:ascii="Times New Roman" w:hAnsi="Times New Roman"/>
          <w:sz w:val="28"/>
          <w:szCs w:val="28"/>
        </w:rPr>
        <w:t xml:space="preserve"> </w:t>
      </w:r>
    </w:p>
    <w:p w:rsidR="00A50C75" w:rsidRPr="005D1ACF" w:rsidRDefault="00A50C75" w:rsidP="00BE63D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Привет, девчонки и мальчишки!  Те, у кого на носу веснушки! И те, у кого на лбу есть шишки!</w:t>
      </w:r>
      <w:r w:rsidRPr="005D1ACF">
        <w:rPr>
          <w:rFonts w:ascii="Times New Roman" w:hAnsi="Times New Roman"/>
          <w:sz w:val="28"/>
          <w:szCs w:val="28"/>
        </w:rPr>
        <w:br/>
        <w:t>Здравствуйте шалуны, весёлые балуны!</w:t>
      </w:r>
      <w:r w:rsidRPr="005D1ACF">
        <w:rPr>
          <w:rFonts w:ascii="Times New Roman" w:hAnsi="Times New Roman"/>
          <w:sz w:val="28"/>
          <w:szCs w:val="28"/>
        </w:rPr>
        <w:br/>
        <w:t>Здравствуйте, вертелочки - модненькие девочки!</w:t>
      </w:r>
      <w:r w:rsidRPr="005D1ACF">
        <w:rPr>
          <w:rFonts w:ascii="Times New Roman" w:hAnsi="Times New Roman"/>
          <w:sz w:val="28"/>
          <w:szCs w:val="28"/>
        </w:rPr>
        <w:br/>
        <w:t>Разрешите представиться – я СмешиНка! Обожаю смеяться, шутить и конечно танцевать! Предлагаю вам отправиться со мной в удивительную страну – СМЕХОЛЭНД! Хотите?... Тогда отправляемся в путь! Занимайте свои места в ПАРОВОЗИКЕ – БУКАШКЕ.</w:t>
      </w:r>
      <w:r>
        <w:rPr>
          <w:rFonts w:ascii="Times New Roman" w:hAnsi="Times New Roman"/>
          <w:sz w:val="28"/>
          <w:szCs w:val="28"/>
        </w:rPr>
        <w:t xml:space="preserve"> Отправляемся!!!</w:t>
      </w:r>
    </w:p>
    <w:p w:rsidR="00A50C75" w:rsidRDefault="00A50C75" w:rsidP="00BE63D7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50C75" w:rsidRDefault="00A50C75" w:rsidP="00BE63D7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50C75" w:rsidRDefault="00A50C75" w:rsidP="005802A7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Звучит песня: «</w:t>
      </w:r>
      <w:r w:rsidRPr="00BE63D7">
        <w:rPr>
          <w:rFonts w:ascii="Times New Roman" w:hAnsi="Times New Roman"/>
          <w:i/>
          <w:sz w:val="28"/>
          <w:szCs w:val="28"/>
        </w:rPr>
        <w:t>Едет</w:t>
      </w:r>
      <w:r>
        <w:rPr>
          <w:rFonts w:ascii="Times New Roman" w:hAnsi="Times New Roman"/>
          <w:i/>
          <w:sz w:val="28"/>
          <w:szCs w:val="28"/>
        </w:rPr>
        <w:t>, едет паровоз</w:t>
      </w:r>
      <w:r w:rsidRPr="00BE63D7">
        <w:rPr>
          <w:rFonts w:ascii="Times New Roman" w:hAnsi="Times New Roman"/>
          <w:i/>
          <w:sz w:val="28"/>
          <w:szCs w:val="28"/>
        </w:rPr>
        <w:t>»</w:t>
      </w:r>
    </w:p>
    <w:p w:rsidR="00A50C75" w:rsidRPr="00BE63D7" w:rsidRDefault="00A50C75" w:rsidP="00BE63D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A50C75" w:rsidRPr="005D1ACF" w:rsidRDefault="00A50C75" w:rsidP="00BE63D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Едет, едет паровоз,  Три трубы и сто колес,</w:t>
      </w:r>
    </w:p>
    <w:p w:rsidR="00A50C75" w:rsidRPr="005D1ACF" w:rsidRDefault="00A50C75" w:rsidP="00BE63D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Три трубы и сто колес,  Он вагончики повез,</w:t>
      </w:r>
    </w:p>
    <w:p w:rsidR="00A50C75" w:rsidRPr="005D1ACF" w:rsidRDefault="00A50C75" w:rsidP="00BE63D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А вагончики скрипят,  И колесики стучат,</w:t>
      </w:r>
    </w:p>
    <w:p w:rsidR="00A50C75" w:rsidRDefault="00A50C75" w:rsidP="00BE63D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И колесики стучат:  Так-так-так-там говорят.</w:t>
      </w:r>
    </w:p>
    <w:p w:rsidR="00A50C75" w:rsidRPr="005D1ACF" w:rsidRDefault="00A50C75" w:rsidP="00BE63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0C75" w:rsidRPr="005D1ACF" w:rsidRDefault="00A50C75" w:rsidP="00BE63D7">
      <w:pPr>
        <w:spacing w:after="0"/>
        <w:rPr>
          <w:rFonts w:ascii="Times New Roman" w:hAnsi="Times New Roman"/>
          <w:b/>
          <w:sz w:val="28"/>
          <w:szCs w:val="28"/>
        </w:rPr>
      </w:pPr>
      <w:r w:rsidRPr="005D1ACF">
        <w:rPr>
          <w:rFonts w:ascii="Times New Roman" w:hAnsi="Times New Roman"/>
          <w:b/>
          <w:sz w:val="28"/>
          <w:szCs w:val="28"/>
        </w:rPr>
        <w:t>-СТОП! Остановка "Хлопотушкино!"</w:t>
      </w:r>
    </w:p>
    <w:p w:rsidR="00A50C75" w:rsidRPr="00373251" w:rsidRDefault="00A50C75" w:rsidP="00F86205">
      <w:pPr>
        <w:rPr>
          <w:rFonts w:ascii="Times New Roman" w:hAnsi="Times New Roman"/>
          <w:i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 xml:space="preserve"> </w:t>
      </w:r>
      <w:r w:rsidRPr="00373251">
        <w:rPr>
          <w:rFonts w:ascii="Times New Roman" w:hAnsi="Times New Roman"/>
          <w:i/>
          <w:sz w:val="28"/>
          <w:szCs w:val="28"/>
        </w:rPr>
        <w:t xml:space="preserve">Хлопают в ладоши, </w:t>
      </w:r>
    </w:p>
    <w:p w:rsidR="00A50C75" w:rsidRPr="005D1ACF" w:rsidRDefault="00A50C75" w:rsidP="00BE63D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D1ACF">
        <w:rPr>
          <w:rFonts w:ascii="Times New Roman" w:hAnsi="Times New Roman"/>
          <w:b/>
          <w:sz w:val="28"/>
          <w:szCs w:val="28"/>
        </w:rPr>
        <w:t xml:space="preserve">- СТОП! Остановка"ТОПОТУШКИНО"! </w:t>
      </w:r>
    </w:p>
    <w:p w:rsidR="00A50C75" w:rsidRPr="00373251" w:rsidRDefault="00A50C75" w:rsidP="00BE63D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73251">
        <w:rPr>
          <w:rFonts w:ascii="Times New Roman" w:hAnsi="Times New Roman"/>
          <w:i/>
          <w:sz w:val="28"/>
          <w:szCs w:val="28"/>
        </w:rPr>
        <w:t>Топают.</w:t>
      </w:r>
    </w:p>
    <w:p w:rsidR="00A50C75" w:rsidRPr="005D1ACF" w:rsidRDefault="00A50C75" w:rsidP="00BE63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0C75" w:rsidRPr="005D1ACF" w:rsidRDefault="00A50C75" w:rsidP="00BE63D7">
      <w:pPr>
        <w:spacing w:after="0"/>
        <w:rPr>
          <w:rFonts w:ascii="Times New Roman" w:hAnsi="Times New Roman"/>
          <w:b/>
          <w:sz w:val="28"/>
          <w:szCs w:val="28"/>
        </w:rPr>
      </w:pPr>
      <w:r w:rsidRPr="005D1ACF">
        <w:rPr>
          <w:rFonts w:ascii="Times New Roman" w:hAnsi="Times New Roman"/>
          <w:b/>
          <w:sz w:val="28"/>
          <w:szCs w:val="28"/>
        </w:rPr>
        <w:t>- СТОП! Остановка  " Попрыгайкино"!</w:t>
      </w:r>
    </w:p>
    <w:p w:rsidR="00A50C75" w:rsidRPr="00373251" w:rsidRDefault="00A50C75" w:rsidP="00F86205">
      <w:pPr>
        <w:rPr>
          <w:rFonts w:ascii="Times New Roman" w:hAnsi="Times New Roman"/>
          <w:i/>
          <w:sz w:val="28"/>
          <w:szCs w:val="28"/>
        </w:rPr>
      </w:pPr>
      <w:r w:rsidRPr="00373251">
        <w:rPr>
          <w:rFonts w:ascii="Times New Roman" w:hAnsi="Times New Roman"/>
          <w:i/>
          <w:sz w:val="28"/>
          <w:szCs w:val="28"/>
        </w:rPr>
        <w:t>Прыгают.</w:t>
      </w:r>
    </w:p>
    <w:p w:rsidR="00A50C75" w:rsidRPr="005D1ACF" w:rsidRDefault="00A50C75" w:rsidP="00BE63D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D1ACF">
        <w:rPr>
          <w:rFonts w:ascii="Times New Roman" w:hAnsi="Times New Roman"/>
          <w:b/>
          <w:sz w:val="28"/>
          <w:szCs w:val="28"/>
        </w:rPr>
        <w:t>- СТОП! Остановка  "Танцевалкина"!</w:t>
      </w:r>
    </w:p>
    <w:p w:rsidR="00A50C75" w:rsidRPr="00373251" w:rsidRDefault="00A50C75" w:rsidP="00BE63D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73251">
        <w:rPr>
          <w:rFonts w:ascii="Times New Roman" w:hAnsi="Times New Roman"/>
          <w:i/>
          <w:sz w:val="28"/>
          <w:szCs w:val="28"/>
        </w:rPr>
        <w:t xml:space="preserve"> Танцуют.</w:t>
      </w:r>
    </w:p>
    <w:p w:rsidR="00A50C75" w:rsidRPr="005D1ACF" w:rsidRDefault="00A50C75" w:rsidP="00BE63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0C75" w:rsidRPr="005D1ACF" w:rsidRDefault="00A50C75" w:rsidP="00BE63D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D1ACF">
        <w:rPr>
          <w:rFonts w:ascii="Times New Roman" w:hAnsi="Times New Roman"/>
          <w:b/>
          <w:sz w:val="28"/>
          <w:szCs w:val="28"/>
        </w:rPr>
        <w:t xml:space="preserve">- СТОП! Остановка " Кричалкино"! </w:t>
      </w:r>
    </w:p>
    <w:p w:rsidR="00A50C75" w:rsidRPr="00373251" w:rsidRDefault="00A50C75" w:rsidP="00BE63D7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373251">
        <w:rPr>
          <w:rFonts w:ascii="Times New Roman" w:hAnsi="Times New Roman"/>
          <w:i/>
          <w:sz w:val="28"/>
          <w:szCs w:val="28"/>
        </w:rPr>
        <w:t>Кричат</w:t>
      </w:r>
    </w:p>
    <w:p w:rsidR="00A50C75" w:rsidRPr="005D1ACF" w:rsidRDefault="00A50C75" w:rsidP="00BE63D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0C75" w:rsidRPr="005D1ACF" w:rsidRDefault="00A50C75" w:rsidP="00BE63D7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D1ACF">
        <w:rPr>
          <w:rFonts w:ascii="Times New Roman" w:hAnsi="Times New Roman"/>
          <w:b/>
          <w:sz w:val="28"/>
          <w:szCs w:val="28"/>
        </w:rPr>
        <w:t>- СТОП! Остановка " По местам-сидалкинам"!</w:t>
      </w:r>
    </w:p>
    <w:p w:rsidR="00A50C75" w:rsidRDefault="00A50C75" w:rsidP="00BE63D7">
      <w:pPr>
        <w:spacing w:after="0"/>
        <w:rPr>
          <w:rFonts w:ascii="Times New Roman" w:hAnsi="Times New Roman"/>
          <w:i/>
          <w:sz w:val="28"/>
          <w:szCs w:val="28"/>
        </w:rPr>
      </w:pPr>
      <w:r w:rsidRPr="005D1ACF">
        <w:rPr>
          <w:rFonts w:ascii="Times New Roman" w:hAnsi="Times New Roman"/>
          <w:b/>
          <w:i/>
          <w:sz w:val="28"/>
          <w:szCs w:val="28"/>
        </w:rPr>
        <w:t xml:space="preserve"> </w:t>
      </w:r>
      <w:r w:rsidRPr="00BE63D7">
        <w:rPr>
          <w:rFonts w:ascii="Times New Roman" w:hAnsi="Times New Roman"/>
          <w:i/>
          <w:sz w:val="28"/>
          <w:szCs w:val="28"/>
        </w:rPr>
        <w:t>Садятся на свои места.</w:t>
      </w:r>
    </w:p>
    <w:p w:rsidR="00A50C75" w:rsidRPr="00BE63D7" w:rsidRDefault="00A50C75" w:rsidP="00BE63D7">
      <w:pPr>
        <w:spacing w:after="0"/>
        <w:rPr>
          <w:rFonts w:ascii="Times New Roman" w:hAnsi="Times New Roman"/>
          <w:i/>
          <w:sz w:val="28"/>
          <w:szCs w:val="28"/>
        </w:rPr>
      </w:pPr>
    </w:p>
    <w:p w:rsidR="00A50C75" w:rsidRDefault="00A50C75" w:rsidP="00BE63D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Смешинка</w:t>
      </w:r>
      <w:r w:rsidRPr="005D1ACF">
        <w:rPr>
          <w:rFonts w:ascii="Times New Roman" w:hAnsi="Times New Roman"/>
          <w:b/>
          <w:sz w:val="28"/>
          <w:szCs w:val="28"/>
        </w:rPr>
        <w:t>:</w:t>
      </w:r>
      <w:r w:rsidRPr="005D1ACF">
        <w:rPr>
          <w:rFonts w:ascii="Times New Roman" w:hAnsi="Times New Roman"/>
          <w:sz w:val="28"/>
          <w:szCs w:val="28"/>
        </w:rPr>
        <w:t xml:space="preserve">  </w:t>
      </w:r>
    </w:p>
    <w:p w:rsidR="00A50C75" w:rsidRDefault="00A50C75" w:rsidP="00BE63D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Как с вами интересно и  весело! Но мне пора! Увидимся в школе!</w:t>
      </w:r>
    </w:p>
    <w:p w:rsidR="00A50C75" w:rsidRPr="005D1ACF" w:rsidRDefault="00A50C75" w:rsidP="00373251">
      <w:pPr>
        <w:spacing w:after="0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Ведущий</w:t>
      </w:r>
      <w:r w:rsidRPr="005D1ACF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:</w:t>
      </w: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sz w:val="28"/>
          <w:szCs w:val="28"/>
          <w:lang w:eastAsia="ru-RU"/>
        </w:rPr>
        <w:t>Раз, два, три, четыре, пять!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Пультики берем опять.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Интересно, кто сейчас порадует гостей и нас.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5D1ACF">
        <w:rPr>
          <w:rFonts w:ascii="Times New Roman" w:hAnsi="Times New Roman"/>
          <w:i/>
          <w:sz w:val="28"/>
          <w:szCs w:val="28"/>
          <w:lang w:eastAsia="ru-RU"/>
        </w:rPr>
        <w:br/>
      </w:r>
      <w:r w:rsidRPr="00373251">
        <w:rPr>
          <w:rFonts w:ascii="Times New Roman" w:hAnsi="Times New Roman"/>
          <w:i/>
          <w:sz w:val="28"/>
          <w:szCs w:val="28"/>
        </w:rPr>
        <w:t>На экране появляется заставка «ТАНЦЫ СО ЗВЕЗДАМИ»</w:t>
      </w:r>
      <w:r w:rsidRPr="005D1ACF">
        <w:rPr>
          <w:rFonts w:ascii="Times New Roman" w:hAnsi="Times New Roman"/>
          <w:i/>
          <w:sz w:val="28"/>
          <w:szCs w:val="28"/>
        </w:rPr>
        <w:br/>
      </w:r>
      <w:r w:rsidRPr="005D1ACF">
        <w:rPr>
          <w:rFonts w:ascii="Times New Roman" w:hAnsi="Times New Roman"/>
          <w:sz w:val="28"/>
          <w:szCs w:val="28"/>
        </w:rPr>
        <w:br/>
        <w:t>1.В эфире самое звездное шоу детского сада « Танцы со звездами»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3251">
        <w:rPr>
          <w:rFonts w:ascii="Times New Roman" w:hAnsi="Times New Roman"/>
          <w:b/>
          <w:sz w:val="28"/>
          <w:szCs w:val="28"/>
        </w:rPr>
        <w:t>(Настя)</w:t>
      </w:r>
    </w:p>
    <w:p w:rsidR="00A50C75" w:rsidRPr="005D1ACF" w:rsidRDefault="00A50C75" w:rsidP="00506664">
      <w:pPr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2.Наше шоу начинаем!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3251">
        <w:rPr>
          <w:rFonts w:ascii="Times New Roman" w:hAnsi="Times New Roman"/>
          <w:b/>
          <w:sz w:val="28"/>
          <w:szCs w:val="28"/>
        </w:rPr>
        <w:t>(Мохинур)</w:t>
      </w:r>
    </w:p>
    <w:p w:rsidR="00A50C75" w:rsidRPr="005D1ACF" w:rsidRDefault="00A50C75" w:rsidP="00506664">
      <w:pPr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3.Голосуем – не зеваем!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3251">
        <w:rPr>
          <w:rFonts w:ascii="Times New Roman" w:hAnsi="Times New Roman"/>
          <w:b/>
          <w:sz w:val="28"/>
          <w:szCs w:val="28"/>
        </w:rPr>
        <w:t>(Вика)</w:t>
      </w:r>
    </w:p>
    <w:p w:rsidR="00A50C75" w:rsidRPr="005D1ACF" w:rsidRDefault="00A50C75" w:rsidP="00506664">
      <w:pPr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4.Эсэмэски посылаем!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3251">
        <w:rPr>
          <w:rFonts w:ascii="Times New Roman" w:hAnsi="Times New Roman"/>
          <w:b/>
          <w:sz w:val="28"/>
          <w:szCs w:val="28"/>
        </w:rPr>
        <w:t>(Матвей)</w:t>
      </w:r>
    </w:p>
    <w:p w:rsidR="00A50C75" w:rsidRPr="005D1ACF" w:rsidRDefault="00A50C75" w:rsidP="00506664">
      <w:pPr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5.Мы за всех переживаем!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3251">
        <w:rPr>
          <w:rFonts w:ascii="Times New Roman" w:hAnsi="Times New Roman"/>
          <w:b/>
          <w:sz w:val="28"/>
          <w:szCs w:val="28"/>
        </w:rPr>
        <w:t>(Инна)</w:t>
      </w:r>
    </w:p>
    <w:p w:rsidR="00A50C75" w:rsidRPr="005D1ACF" w:rsidRDefault="00A50C75" w:rsidP="00506664">
      <w:pPr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6.Ведь сегодня на паркете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3251">
        <w:rPr>
          <w:rFonts w:ascii="Times New Roman" w:hAnsi="Times New Roman"/>
          <w:b/>
          <w:sz w:val="28"/>
          <w:szCs w:val="28"/>
        </w:rPr>
        <w:t>(Катя)</w:t>
      </w:r>
    </w:p>
    <w:p w:rsidR="00A50C75" w:rsidRPr="005D1ACF" w:rsidRDefault="00A50C75" w:rsidP="00506664">
      <w:pPr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 xml:space="preserve">    Выступят лучшие дети на свете.</w:t>
      </w:r>
    </w:p>
    <w:p w:rsidR="00A50C75" w:rsidRDefault="00A50C75" w:rsidP="003732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</w:rPr>
        <w:t>7.Всем удачи мы желаем!</w:t>
      </w: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b/>
          <w:sz w:val="28"/>
          <w:szCs w:val="28"/>
        </w:rPr>
        <w:t xml:space="preserve">Все: </w:t>
      </w:r>
      <w:r w:rsidRPr="005D1ACF">
        <w:rPr>
          <w:rFonts w:ascii="Times New Roman" w:hAnsi="Times New Roman"/>
          <w:sz w:val="28"/>
          <w:szCs w:val="28"/>
        </w:rPr>
        <w:t>Начинаем! Начинаем!</w:t>
      </w: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i/>
          <w:sz w:val="28"/>
          <w:szCs w:val="28"/>
          <w:lang w:eastAsia="ru-RU"/>
        </w:rPr>
        <w:t>Дети исполняют танец: «Флэшмоб»</w:t>
      </w:r>
      <w:r w:rsidRPr="005D1ACF">
        <w:rPr>
          <w:rFonts w:ascii="Times New Roman" w:hAnsi="Times New Roman"/>
          <w:i/>
          <w:sz w:val="28"/>
          <w:szCs w:val="28"/>
          <w:lang w:eastAsia="ru-RU"/>
        </w:rPr>
        <w:br/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1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A50C75" w:rsidRDefault="00A50C75" w:rsidP="00373251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t xml:space="preserve">Догадайтесь папы, мамы, 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Что ждет нас впереди?</w:t>
      </w:r>
    </w:p>
    <w:p w:rsidR="00A50C75" w:rsidRPr="00373251" w:rsidRDefault="00A50C75" w:rsidP="0037325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ДЕТИ 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РЕКЛАМА! 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9149AC">
        <w:rPr>
          <w:rFonts w:ascii="Times New Roman" w:hAnsi="Times New Roman"/>
          <w:b/>
          <w:i/>
          <w:sz w:val="28"/>
          <w:szCs w:val="28"/>
        </w:rPr>
        <w:t>ЗАСТАВКА РЕКЛАМЫ</w:t>
      </w:r>
    </w:p>
    <w:p w:rsidR="00A50C75" w:rsidRDefault="00A50C75" w:rsidP="003732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b/>
          <w:i/>
          <w:sz w:val="28"/>
          <w:szCs w:val="28"/>
        </w:rPr>
        <w:br/>
      </w:r>
      <w:r w:rsidRPr="00BE63D7">
        <w:rPr>
          <w:rFonts w:ascii="Times New Roman" w:hAnsi="Times New Roman"/>
          <w:b/>
          <w:sz w:val="28"/>
          <w:szCs w:val="28"/>
        </w:rPr>
        <w:t>Катя</w:t>
      </w:r>
      <w:r w:rsidRPr="00BE63D7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sz w:val="28"/>
          <w:szCs w:val="28"/>
        </w:rPr>
        <w:t>Как-то раз сыночек мой пришел с улицы домой.</w:t>
      </w:r>
      <w:r w:rsidRPr="005D1ACF">
        <w:rPr>
          <w:rFonts w:ascii="Times New Roman" w:hAnsi="Times New Roman"/>
          <w:sz w:val="28"/>
          <w:szCs w:val="28"/>
        </w:rPr>
        <w:br/>
        <w:t>На него я поглядела, не поверишь, обомлела.</w:t>
      </w:r>
      <w:r w:rsidRPr="005D1ACF">
        <w:rPr>
          <w:rFonts w:ascii="Times New Roman" w:hAnsi="Times New Roman"/>
          <w:sz w:val="28"/>
          <w:szCs w:val="28"/>
        </w:rPr>
        <w:br/>
        <w:t>Батюшки!..Не мой сынок…Грязный с головы до ног.</w:t>
      </w:r>
      <w:r w:rsidRPr="005D1ACF">
        <w:rPr>
          <w:rFonts w:ascii="Times New Roman" w:hAnsi="Times New Roman"/>
          <w:sz w:val="28"/>
          <w:szCs w:val="28"/>
        </w:rPr>
        <w:br/>
        <w:t>Его в ванну положила, мыла-мыла, мыла-мыла!</w:t>
      </w:r>
      <w:r w:rsidRPr="005D1ACF">
        <w:rPr>
          <w:rFonts w:ascii="Times New Roman" w:hAnsi="Times New Roman"/>
          <w:sz w:val="28"/>
          <w:szCs w:val="28"/>
        </w:rPr>
        <w:br/>
        <w:t>В разных порошках стирала, ничего не помогало!</w:t>
      </w:r>
    </w:p>
    <w:p w:rsidR="00A50C75" w:rsidRDefault="00A50C75" w:rsidP="003732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 w:rsidRPr="00BE63D7">
        <w:rPr>
          <w:rFonts w:ascii="Times New Roman" w:hAnsi="Times New Roman"/>
          <w:b/>
          <w:sz w:val="28"/>
          <w:szCs w:val="28"/>
        </w:rPr>
        <w:t>Настя</w:t>
      </w:r>
      <w:r w:rsidRPr="00BE63D7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sz w:val="28"/>
          <w:szCs w:val="28"/>
        </w:rPr>
        <w:t xml:space="preserve">«Ваниш», «Босс», «Ушастый нянь», </w:t>
      </w:r>
      <w:r w:rsidRPr="005D1ACF">
        <w:rPr>
          <w:rFonts w:ascii="Times New Roman" w:hAnsi="Times New Roman"/>
          <w:sz w:val="28"/>
          <w:szCs w:val="28"/>
        </w:rPr>
        <w:br/>
        <w:t>«Белизна» - все это дрянь!</w:t>
      </w:r>
      <w:r w:rsidRPr="005D1ACF">
        <w:rPr>
          <w:rFonts w:ascii="Times New Roman" w:hAnsi="Times New Roman"/>
          <w:sz w:val="28"/>
          <w:szCs w:val="28"/>
        </w:rPr>
        <w:br/>
        <w:t>Есть новый детский порошок</w:t>
      </w:r>
      <w:r w:rsidRPr="005D1ACF">
        <w:rPr>
          <w:rFonts w:ascii="Times New Roman" w:hAnsi="Times New Roman"/>
          <w:sz w:val="28"/>
          <w:szCs w:val="28"/>
        </w:rPr>
        <w:br/>
        <w:t>Под названьем… РЕМЕШОК!</w:t>
      </w:r>
      <w:r w:rsidRPr="005D1ACF">
        <w:rPr>
          <w:rFonts w:ascii="Times New Roman" w:hAnsi="Times New Roman"/>
          <w:sz w:val="28"/>
          <w:szCs w:val="28"/>
        </w:rPr>
        <w:br/>
        <w:t>Хрясь по попе, раз, иль два – грязь отвалится сама!</w:t>
      </w:r>
    </w:p>
    <w:p w:rsidR="00A50C75" w:rsidRPr="005D1ACF" w:rsidRDefault="00A50C75" w:rsidP="003732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0C75" w:rsidRPr="005D1ACF" w:rsidRDefault="00A50C75" w:rsidP="00373251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b/>
          <w:i/>
          <w:sz w:val="28"/>
          <w:szCs w:val="28"/>
          <w:lang w:eastAsia="ru-RU"/>
        </w:rPr>
        <w:t>ЗАСТАВКА РЕКЛАМЫ</w:t>
      </w:r>
      <w:r w:rsidRPr="005D1ACF">
        <w:rPr>
          <w:rFonts w:ascii="Times New Roman" w:hAnsi="Times New Roman"/>
          <w:i/>
          <w:sz w:val="28"/>
          <w:szCs w:val="28"/>
          <w:lang w:eastAsia="ru-RU"/>
        </w:rPr>
        <w:br/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>1-</w:t>
      </w:r>
      <w:r w:rsidRPr="005D1ACF">
        <w:rPr>
          <w:rFonts w:ascii="Times New Roman" w:hAnsi="Times New Roman"/>
          <w:sz w:val="28"/>
          <w:szCs w:val="28"/>
          <w:lang w:eastAsia="ru-RU"/>
        </w:rPr>
        <w:t>Хочу напомнить всем сейчас, что в сентябре вам в 1 класс.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73251">
        <w:rPr>
          <w:rFonts w:ascii="Times New Roman" w:hAnsi="Times New Roman"/>
          <w:b/>
          <w:sz w:val="28"/>
          <w:szCs w:val="28"/>
          <w:lang w:eastAsia="ru-RU"/>
        </w:rPr>
        <w:t>(Настя)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Pr="005D1ACF">
        <w:rPr>
          <w:rFonts w:ascii="Times New Roman" w:hAnsi="Times New Roman"/>
          <w:sz w:val="28"/>
          <w:szCs w:val="28"/>
          <w:lang w:eastAsia="ru-RU"/>
        </w:rPr>
        <w:t>Только сегодня и только для вас мы предлагаем товар под заказ: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2- Чтоб не слышать, как ругают, наушники я предлагаю!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73251">
        <w:rPr>
          <w:rFonts w:ascii="Times New Roman" w:hAnsi="Times New Roman"/>
          <w:b/>
          <w:sz w:val="28"/>
          <w:szCs w:val="28"/>
          <w:lang w:eastAsia="ru-RU"/>
        </w:rPr>
        <w:t>(Мохинур)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3- Чтоб не заболел живот, с колбаской нужен бутерброд!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73251">
        <w:rPr>
          <w:rFonts w:ascii="Times New Roman" w:hAnsi="Times New Roman"/>
          <w:b/>
          <w:sz w:val="28"/>
          <w:szCs w:val="28"/>
          <w:lang w:eastAsia="ru-RU"/>
        </w:rPr>
        <w:t>(Матвей)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4- Чтоб весь класс развеселить, нужно кнопочек купить!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73251">
        <w:rPr>
          <w:rFonts w:ascii="Times New Roman" w:hAnsi="Times New Roman"/>
          <w:b/>
          <w:sz w:val="28"/>
          <w:szCs w:val="28"/>
          <w:lang w:eastAsia="ru-RU"/>
        </w:rPr>
        <w:t>(Вика)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5. И еще совет один – валидол необходим!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73251">
        <w:rPr>
          <w:rFonts w:ascii="Times New Roman" w:hAnsi="Times New Roman"/>
          <w:b/>
          <w:sz w:val="28"/>
          <w:szCs w:val="28"/>
          <w:lang w:eastAsia="ru-RU"/>
        </w:rPr>
        <w:t>(Катя)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5D1ACF">
        <w:rPr>
          <w:rFonts w:ascii="Times New Roman" w:hAnsi="Times New Roman"/>
          <w:sz w:val="28"/>
          <w:szCs w:val="28"/>
          <w:lang w:eastAsia="ru-RU"/>
        </w:rPr>
        <w:t>Он нужен для родителей и вашего учителя!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1: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Ребята, теперь самое время серьезно поговорить с вашими </w:t>
      </w: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Pr="005D1ACF">
        <w:rPr>
          <w:rFonts w:ascii="Times New Roman" w:hAnsi="Times New Roman"/>
          <w:sz w:val="28"/>
          <w:szCs w:val="28"/>
          <w:lang w:eastAsia="ru-RU"/>
        </w:rPr>
        <w:t>родителями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2: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Детям в учебе поможем всегда?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1: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Чтобы детьми была школа горда?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2: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Вас не пугает задач чехарда?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1: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Формулы вспомнить для вас ерунда?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2: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Клянемся детей не лупить никогда: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</w:t>
      </w:r>
      <w:r w:rsidRPr="005D1ACF">
        <w:rPr>
          <w:rFonts w:ascii="Times New Roman" w:hAnsi="Times New Roman"/>
          <w:sz w:val="28"/>
          <w:szCs w:val="28"/>
          <w:lang w:eastAsia="ru-RU"/>
        </w:rPr>
        <w:t>Только слегка пожурить иногда?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Ведущий1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Будем спокойны как в речке вода?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Ведущий2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Мудрыми будем как в небе звезда?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Ведущий1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Будем вставать по утрам в холода? „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Ведущий2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Чтобы успеть и туда, и сюда?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Ведущий1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Когда завершится учебы страда -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</w:t>
      </w:r>
      <w:r w:rsidRPr="005D1ACF">
        <w:rPr>
          <w:rFonts w:ascii="Times New Roman" w:hAnsi="Times New Roman"/>
          <w:sz w:val="28"/>
          <w:szCs w:val="28"/>
          <w:lang w:eastAsia="ru-RU"/>
        </w:rPr>
        <w:t>Вместе с детьми погуляем тогда!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2: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Ну вот, теперь я за вас, ребята спокойна, вы в надежных руках.</w:t>
      </w:r>
    </w:p>
    <w:p w:rsidR="00A50C75" w:rsidRPr="005D1ACF" w:rsidRDefault="00A50C75" w:rsidP="00373251">
      <w:pPr>
        <w:spacing w:after="0"/>
        <w:rPr>
          <w:rFonts w:ascii="Times New Roman" w:hAnsi="Times New Roman"/>
          <w:sz w:val="28"/>
          <w:szCs w:val="28"/>
          <w:lang w:eastAsia="ru-RU"/>
        </w:rPr>
      </w:pPr>
    </w:p>
    <w:p w:rsidR="00A50C75" w:rsidRPr="005D1ACF" w:rsidRDefault="00A50C75" w:rsidP="00373251">
      <w:pPr>
        <w:spacing w:after="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1: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А в подарок любимым родителям дети приготовили песню.</w:t>
      </w:r>
    </w:p>
    <w:p w:rsidR="00A50C75" w:rsidRPr="005D1ACF" w:rsidRDefault="00A50C75" w:rsidP="009E4077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A50C75" w:rsidRPr="00BE63D7" w:rsidRDefault="00A50C75" w:rsidP="00BE63D7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BE63D7">
        <w:rPr>
          <w:rFonts w:ascii="Times New Roman" w:hAnsi="Times New Roman"/>
          <w:b/>
          <w:i/>
          <w:sz w:val="28"/>
          <w:szCs w:val="28"/>
          <w:lang w:eastAsia="ru-RU"/>
        </w:rPr>
        <w:t>Песня «Детский сад»</w:t>
      </w:r>
    </w:p>
    <w:p w:rsidR="00A50C75" w:rsidRDefault="00A50C75" w:rsidP="009E4077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eastAsia="ru-RU"/>
        </w:rPr>
      </w:pP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1)Мы привыкли с детства каждый день,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Приходить в любимый детский садик,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Просыпаться рано утром лень,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Что же тут поделать, если надо.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Разбегутся утром кто куда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Старшая сестра и папа с мамой: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В школу, на работу, даже бабушка и та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Мчится по делам своим упрямо.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Ну, а мы спешим сюда.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В детский садик наш, любимый,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Самый светлый и всегда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Самый лучший и неповторимый.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2)Взрослые нас за руку возьмут,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И пойдем мы вместе утром ранним.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Здесь нас любят, здесь всегда нас ждут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Наши воспитатели и няни.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Если завтра скажут мне опять: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- Отдохни, сегодня воскресенье, -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Буду я по садику любимому скучать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Непременно всем на удивленье.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Хорошо спешить с утра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Позабыв про непогоду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Любит очень детвора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Детский сад в любое время года.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Любит очень детвора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Детский сад в любое время года.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3)Детский садик очень любим мы,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Год за годом здесь проходит детство.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Скоро мы расстанемся, увы,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Никуда от этого не деться.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Мы желаем, садик, от души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shd w:val="clear" w:color="auto" w:fill="EEFFEE"/>
          <w:lang w:eastAsia="ru-RU"/>
        </w:rPr>
        <w:t xml:space="preserve">   Чтобы жил ты долго и богато,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Пусть уходим мы, но будут снова малыши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 xml:space="preserve">   Здесь расти, как мы росли когда-то.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Наш любимый детский сад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Никогда не позабудем,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И пускай года летят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Мы тебя любить как прежде будем.</w:t>
      </w:r>
    </w:p>
    <w:p w:rsidR="00A50C75" w:rsidRPr="00D154B3" w:rsidRDefault="00A50C75" w:rsidP="00B26625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И пускай года летят</w:t>
      </w:r>
      <w:r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, м</w:t>
      </w:r>
      <w:r w:rsidRPr="00D154B3">
        <w:rPr>
          <w:rFonts w:ascii="Times New Roman" w:hAnsi="Times New Roman"/>
          <w:sz w:val="28"/>
          <w:szCs w:val="28"/>
          <w:bdr w:val="none" w:sz="0" w:space="0" w:color="auto" w:frame="1"/>
          <w:lang w:eastAsia="ru-RU"/>
        </w:rPr>
        <w:t>ы тебя любить как прежде будем.</w:t>
      </w:r>
    </w:p>
    <w:p w:rsidR="00A50C75" w:rsidRPr="00B26625" w:rsidRDefault="00A50C75" w:rsidP="009E4077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50C75" w:rsidRDefault="00A50C75" w:rsidP="0084346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Ведущий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>2: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50C75" w:rsidRPr="005D1ACF" w:rsidRDefault="00A50C75" w:rsidP="0084346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t>Ну, что ж будем продолжать,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На кнопки пультов нажимать,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 xml:space="preserve">Смотреть другие передачи. 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  <w:t>Ну, а как же быть иначе!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9149AC">
        <w:rPr>
          <w:rFonts w:ascii="Times New Roman" w:hAnsi="Times New Roman"/>
          <w:b/>
          <w:i/>
          <w:sz w:val="28"/>
          <w:szCs w:val="28"/>
          <w:lang w:eastAsia="ru-RU"/>
        </w:rPr>
        <w:t>ЗАСТАВКА «ДАВАЙ ПОЖЕНИМСЯ»</w:t>
      </w:r>
      <w:r w:rsidRPr="00BE63D7">
        <w:rPr>
          <w:rFonts w:ascii="Times New Roman" w:hAnsi="Times New Roman"/>
          <w:i/>
          <w:sz w:val="28"/>
          <w:szCs w:val="28"/>
          <w:lang w:eastAsia="ru-RU"/>
        </w:rPr>
        <w:br/>
      </w:r>
      <w:r w:rsidRPr="005D1ACF">
        <w:rPr>
          <w:rFonts w:ascii="Times New Roman" w:hAnsi="Times New Roman"/>
          <w:b/>
          <w:i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Катя: </w:t>
      </w:r>
      <w:r w:rsidRPr="005D1ACF">
        <w:rPr>
          <w:rFonts w:ascii="Times New Roman" w:hAnsi="Times New Roman"/>
          <w:sz w:val="28"/>
          <w:szCs w:val="28"/>
          <w:lang w:eastAsia="ru-RU"/>
        </w:rPr>
        <w:t>Здравствуйте! В эфире программа «Давай поженимся» и я ее ведущая. Разрешите представить моих помощниц: астролог и профессиональная сваха.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Настя: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 А у меня вопрос возник: а где же наш жених?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Вика: 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Он почему-то растерялся, 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Pr="005D1ACF">
        <w:rPr>
          <w:rFonts w:ascii="Times New Roman" w:hAnsi="Times New Roman"/>
          <w:sz w:val="28"/>
          <w:szCs w:val="28"/>
          <w:lang w:eastAsia="ru-RU"/>
        </w:rPr>
        <w:t>С друзьями в группе остался.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Pr="005D1ACF">
        <w:rPr>
          <w:rFonts w:ascii="Times New Roman" w:hAnsi="Times New Roman"/>
          <w:sz w:val="28"/>
          <w:szCs w:val="28"/>
          <w:lang w:eastAsia="ru-RU"/>
        </w:rPr>
        <w:t>Сказал, чтоб выбирали сами!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Катя: </w:t>
      </w:r>
      <w:r w:rsidRPr="005D1ACF">
        <w:rPr>
          <w:rFonts w:ascii="Times New Roman" w:hAnsi="Times New Roman"/>
          <w:sz w:val="28"/>
          <w:szCs w:val="28"/>
          <w:lang w:eastAsia="ru-RU"/>
        </w:rPr>
        <w:t>Такого еще не было на моей программе.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Pr="005D1ACF">
        <w:rPr>
          <w:rFonts w:ascii="Times New Roman" w:hAnsi="Times New Roman"/>
          <w:sz w:val="28"/>
          <w:szCs w:val="28"/>
          <w:lang w:eastAsia="ru-RU"/>
        </w:rPr>
        <w:t>Что скажешь, сваха, тебе слово.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Настя: </w:t>
      </w:r>
      <w:r w:rsidRPr="005D1ACF">
        <w:rPr>
          <w:rFonts w:ascii="Times New Roman" w:hAnsi="Times New Roman"/>
          <w:sz w:val="28"/>
          <w:szCs w:val="28"/>
          <w:lang w:eastAsia="ru-RU"/>
        </w:rPr>
        <w:t>Ну, я в общем-то готова!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Жених сегодня не плохой: 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</w:t>
      </w:r>
      <w:r w:rsidRPr="005D1ACF">
        <w:rPr>
          <w:rFonts w:ascii="Times New Roman" w:hAnsi="Times New Roman"/>
          <w:sz w:val="28"/>
          <w:szCs w:val="28"/>
          <w:lang w:eastAsia="ru-RU"/>
        </w:rPr>
        <w:t>Не глухой и не хромой!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Катя: </w:t>
      </w:r>
      <w:r w:rsidRPr="005D1ACF">
        <w:rPr>
          <w:rFonts w:ascii="Times New Roman" w:hAnsi="Times New Roman"/>
          <w:sz w:val="28"/>
          <w:szCs w:val="28"/>
          <w:lang w:eastAsia="ru-RU"/>
        </w:rPr>
        <w:t>Что в гороскопе у него?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Вика: </w:t>
      </w:r>
      <w:r w:rsidRPr="005D1ACF">
        <w:rPr>
          <w:rFonts w:ascii="Times New Roman" w:hAnsi="Times New Roman"/>
          <w:sz w:val="28"/>
          <w:szCs w:val="28"/>
          <w:lang w:eastAsia="ru-RU"/>
        </w:rPr>
        <w:t>Да ровным счетом ничего.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Pr="005D1ACF">
        <w:rPr>
          <w:rFonts w:ascii="Times New Roman" w:hAnsi="Times New Roman"/>
          <w:sz w:val="28"/>
          <w:szCs w:val="28"/>
          <w:lang w:eastAsia="ru-RU"/>
        </w:rPr>
        <w:t xml:space="preserve">Любит жених поесть, поспать, 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r w:rsidRPr="005D1ACF">
        <w:rPr>
          <w:rFonts w:ascii="Times New Roman" w:hAnsi="Times New Roman"/>
          <w:sz w:val="28"/>
          <w:szCs w:val="28"/>
          <w:lang w:eastAsia="ru-RU"/>
        </w:rPr>
        <w:t>В футбол с друзьями поиграть!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        </w:t>
      </w:r>
      <w:bookmarkStart w:id="0" w:name="_GoBack"/>
      <w:bookmarkEnd w:id="0"/>
      <w:r w:rsidRPr="005D1ACF">
        <w:rPr>
          <w:rFonts w:ascii="Times New Roman" w:hAnsi="Times New Roman"/>
          <w:sz w:val="28"/>
          <w:szCs w:val="28"/>
          <w:lang w:eastAsia="ru-RU"/>
        </w:rPr>
        <w:t>Овен он, скажу я вам… Короче, тот еще…!</w:t>
      </w: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b/>
          <w:sz w:val="28"/>
          <w:szCs w:val="28"/>
          <w:lang w:eastAsia="ru-RU"/>
        </w:rPr>
        <w:t>Настя:</w:t>
      </w:r>
      <w:r w:rsidRPr="005D1ACF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5D1ACF">
        <w:rPr>
          <w:rFonts w:ascii="Times New Roman" w:hAnsi="Times New Roman"/>
          <w:sz w:val="28"/>
          <w:szCs w:val="28"/>
          <w:lang w:eastAsia="ru-RU"/>
        </w:rPr>
        <w:t>Нету сил моих терпеть, давайте на него  смотреть!</w:t>
      </w:r>
    </w:p>
    <w:p w:rsidR="00A50C75" w:rsidRPr="005D1ACF" w:rsidRDefault="00A50C75" w:rsidP="004B484E">
      <w:pPr>
        <w:spacing w:after="10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50C75" w:rsidRPr="00BE63D7" w:rsidRDefault="00A50C75" w:rsidP="00270D1E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BE63D7">
        <w:rPr>
          <w:rFonts w:ascii="Times New Roman" w:hAnsi="Times New Roman"/>
          <w:b/>
          <w:sz w:val="28"/>
          <w:szCs w:val="28"/>
          <w:lang w:eastAsia="ru-RU"/>
        </w:rPr>
        <w:t>Матвей:</w:t>
      </w:r>
    </w:p>
    <w:p w:rsidR="00A50C75" w:rsidRPr="005D1ACF" w:rsidRDefault="00A50C75" w:rsidP="00270D1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t>Шесть девчонок, один я,</w:t>
      </w:r>
    </w:p>
    <w:p w:rsidR="00A50C75" w:rsidRPr="005D1ACF" w:rsidRDefault="00A50C75" w:rsidP="00270D1E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t>Девки в школу, ну и я!</w:t>
      </w:r>
    </w:p>
    <w:p w:rsidR="00A50C75" w:rsidRPr="00BE63D7" w:rsidRDefault="00A50C75" w:rsidP="00843464">
      <w:pPr>
        <w:rPr>
          <w:rFonts w:ascii="Times New Roman" w:hAnsi="Times New Roman"/>
          <w:i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  <w:lang w:eastAsia="ru-RU"/>
        </w:rPr>
        <w:br/>
      </w:r>
      <w:r w:rsidRPr="00BE63D7">
        <w:rPr>
          <w:rFonts w:ascii="Times New Roman" w:hAnsi="Times New Roman"/>
          <w:i/>
          <w:sz w:val="28"/>
          <w:szCs w:val="28"/>
        </w:rPr>
        <w:t>Слышится гул мотора, влетает Карлсон с воздушными шарами</w:t>
      </w:r>
    </w:p>
    <w:p w:rsidR="00A50C75" w:rsidRPr="00BE63D7" w:rsidRDefault="00A50C75" w:rsidP="00843464">
      <w:pPr>
        <w:rPr>
          <w:rFonts w:ascii="Times New Roman" w:hAnsi="Times New Roman"/>
          <w:i/>
          <w:sz w:val="28"/>
          <w:szCs w:val="28"/>
        </w:rPr>
      </w:pPr>
      <w:r w:rsidRPr="005D1ACF">
        <w:rPr>
          <w:rFonts w:ascii="Times New Roman" w:hAnsi="Times New Roman"/>
          <w:b/>
          <w:sz w:val="28"/>
          <w:szCs w:val="28"/>
        </w:rPr>
        <w:t>Карлсон:</w:t>
      </w:r>
      <w:r w:rsidRPr="005D1ACF">
        <w:rPr>
          <w:rFonts w:ascii="Times New Roman" w:hAnsi="Times New Roman"/>
          <w:sz w:val="28"/>
          <w:szCs w:val="28"/>
        </w:rPr>
        <w:t xml:space="preserve"> Ну, что смотришь? Посадку давай видишь, ослабеваю</w:t>
      </w:r>
      <w:r w:rsidRPr="005D1ACF">
        <w:rPr>
          <w:rFonts w:ascii="Times New Roman" w:hAnsi="Times New Roman"/>
          <w:sz w:val="28"/>
          <w:szCs w:val="28"/>
        </w:rPr>
        <w:br/>
      </w:r>
      <w:r w:rsidRPr="00BE63D7">
        <w:rPr>
          <w:rFonts w:ascii="Times New Roman" w:hAnsi="Times New Roman"/>
          <w:i/>
          <w:sz w:val="28"/>
          <w:szCs w:val="28"/>
        </w:rPr>
        <w:t xml:space="preserve">(ведущая показывает куда сесть). 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b/>
          <w:sz w:val="28"/>
          <w:szCs w:val="28"/>
        </w:rPr>
        <w:t>Карлсон:</w:t>
      </w:r>
      <w:r w:rsidRPr="005D1ACF">
        <w:rPr>
          <w:rFonts w:ascii="Times New Roman" w:hAnsi="Times New Roman"/>
          <w:sz w:val="28"/>
          <w:szCs w:val="28"/>
        </w:rPr>
        <w:t xml:space="preserve"> 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Привет в</w:t>
      </w:r>
      <w:r w:rsidRPr="005D1ACF">
        <w:rPr>
          <w:rFonts w:ascii="Times New Roman" w:hAnsi="Times New Roman"/>
          <w:sz w:val="28"/>
          <w:szCs w:val="28"/>
        </w:rPr>
        <w:t xml:space="preserve">сем, вы меня узнали? Да, я лучший в мире летательный аппарат. </w:t>
      </w:r>
      <w:r w:rsidRPr="005D1ACF">
        <w:rPr>
          <w:rFonts w:ascii="Times New Roman" w:hAnsi="Times New Roman"/>
          <w:sz w:val="28"/>
          <w:szCs w:val="28"/>
        </w:rPr>
        <w:br/>
        <w:t xml:space="preserve">Привет девчонки и мальчишки, озорники и шалунишки 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Ведущий</w:t>
      </w:r>
      <w:r w:rsidRPr="005D1ACF">
        <w:rPr>
          <w:rFonts w:ascii="Times New Roman" w:hAnsi="Times New Roman"/>
          <w:b/>
          <w:sz w:val="28"/>
          <w:szCs w:val="28"/>
        </w:rPr>
        <w:t>1</w:t>
      </w:r>
      <w:r w:rsidRPr="005D1ACF">
        <w:rPr>
          <w:rFonts w:ascii="Times New Roman" w:hAnsi="Times New Roman"/>
          <w:sz w:val="28"/>
          <w:szCs w:val="28"/>
        </w:rPr>
        <w:t xml:space="preserve">: Карлсон, поздоровайся, как следует 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b/>
          <w:sz w:val="28"/>
          <w:szCs w:val="28"/>
        </w:rPr>
        <w:t>Карлсон:</w:t>
      </w:r>
      <w:r w:rsidRPr="005D1ACF">
        <w:rPr>
          <w:rFonts w:ascii="Times New Roman" w:hAnsi="Times New Roman"/>
          <w:sz w:val="28"/>
          <w:szCs w:val="28"/>
        </w:rPr>
        <w:t xml:space="preserve"> Не могу, сил нет надо подкрепиться 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едущий</w:t>
      </w:r>
      <w:r w:rsidRPr="005D1ACF">
        <w:rPr>
          <w:rFonts w:ascii="Times New Roman" w:hAnsi="Times New Roman"/>
          <w:b/>
          <w:sz w:val="28"/>
          <w:szCs w:val="28"/>
        </w:rPr>
        <w:t>2:</w:t>
      </w:r>
      <w:r w:rsidRPr="005D1ACF">
        <w:rPr>
          <w:rFonts w:ascii="Times New Roman" w:hAnsi="Times New Roman"/>
          <w:sz w:val="28"/>
          <w:szCs w:val="28"/>
        </w:rPr>
        <w:t xml:space="preserve"> Вот тебе конфета 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b/>
          <w:sz w:val="28"/>
          <w:szCs w:val="28"/>
        </w:rPr>
        <w:t>Карлсон:</w:t>
      </w:r>
      <w:r w:rsidRPr="005D1ACF">
        <w:rPr>
          <w:rFonts w:ascii="Times New Roman" w:hAnsi="Times New Roman"/>
          <w:sz w:val="28"/>
          <w:szCs w:val="28"/>
        </w:rPr>
        <w:t xml:space="preserve"> Благодарю мадам 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Ведущий</w:t>
      </w:r>
      <w:r w:rsidRPr="005D1ACF">
        <w:rPr>
          <w:rFonts w:ascii="Times New Roman" w:hAnsi="Times New Roman"/>
          <w:b/>
          <w:sz w:val="28"/>
          <w:szCs w:val="28"/>
        </w:rPr>
        <w:t>1</w:t>
      </w:r>
      <w:r w:rsidRPr="005D1ACF">
        <w:rPr>
          <w:rFonts w:ascii="Times New Roman" w:hAnsi="Times New Roman"/>
          <w:sz w:val="28"/>
          <w:szCs w:val="28"/>
        </w:rPr>
        <w:t xml:space="preserve">: А у нас сегодня праздник, выпускной. Наши дети идут в школу 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b/>
          <w:sz w:val="28"/>
          <w:szCs w:val="28"/>
        </w:rPr>
        <w:t>Карлсон: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Они же маленькие, крохо</w:t>
      </w:r>
      <w:r w:rsidRPr="005D1ACF">
        <w:rPr>
          <w:rFonts w:ascii="Times New Roman" w:hAnsi="Times New Roman"/>
          <w:sz w:val="28"/>
          <w:szCs w:val="28"/>
        </w:rPr>
        <w:t>тульки, портфель больше них будет, им бы еще в колясочке лежать, соску сосать и сказки слушать…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Ведущий</w:t>
      </w:r>
      <w:r w:rsidRPr="005D1ACF">
        <w:rPr>
          <w:rFonts w:ascii="Times New Roman" w:hAnsi="Times New Roman"/>
          <w:b/>
          <w:sz w:val="28"/>
          <w:szCs w:val="28"/>
        </w:rPr>
        <w:t>2:</w:t>
      </w:r>
      <w:r w:rsidRPr="005D1ACF">
        <w:rPr>
          <w:rFonts w:ascii="Times New Roman" w:hAnsi="Times New Roman"/>
          <w:sz w:val="28"/>
          <w:szCs w:val="28"/>
        </w:rPr>
        <w:t xml:space="preserve"> Карлсон,  ну вот и расскажи детям сказку 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b/>
          <w:sz w:val="28"/>
          <w:szCs w:val="28"/>
        </w:rPr>
        <w:t>Карлсон:</w:t>
      </w:r>
      <w:r w:rsidRPr="005D1ACF">
        <w:rPr>
          <w:rFonts w:ascii="Times New Roman" w:hAnsi="Times New Roman"/>
          <w:sz w:val="28"/>
          <w:szCs w:val="28"/>
        </w:rPr>
        <w:t xml:space="preserve"> 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Я самый лучший в мире сказочник, слушайте, лежал колобок на окошке, мышка бежала хвостиком махнула, колобок упал и разбился, прибежали семеро козлят и все до крошки съели.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Ведущий</w:t>
      </w:r>
      <w:r w:rsidRPr="005D1ACF">
        <w:rPr>
          <w:rFonts w:ascii="Times New Roman" w:hAnsi="Times New Roman"/>
          <w:b/>
          <w:sz w:val="28"/>
          <w:szCs w:val="28"/>
        </w:rPr>
        <w:t>1:</w:t>
      </w:r>
      <w:r w:rsidRPr="005D1ACF">
        <w:rPr>
          <w:rFonts w:ascii="Times New Roman" w:hAnsi="Times New Roman"/>
          <w:sz w:val="28"/>
          <w:szCs w:val="28"/>
        </w:rPr>
        <w:t xml:space="preserve"> Что-то ты напутал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b/>
          <w:sz w:val="28"/>
          <w:szCs w:val="28"/>
        </w:rPr>
        <w:t>Карлсон:</w:t>
      </w:r>
      <w:r w:rsidRPr="005D1ACF">
        <w:rPr>
          <w:rFonts w:ascii="Times New Roman" w:hAnsi="Times New Roman"/>
          <w:sz w:val="28"/>
          <w:szCs w:val="28"/>
        </w:rPr>
        <w:t xml:space="preserve"> А как тут не напутаешь, моторчик барахлит</w:t>
      </w:r>
      <w:r>
        <w:rPr>
          <w:rFonts w:ascii="Times New Roman" w:hAnsi="Times New Roman"/>
          <w:sz w:val="28"/>
          <w:szCs w:val="28"/>
        </w:rPr>
        <w:t xml:space="preserve">, </w:t>
      </w:r>
      <w:r w:rsidRPr="005D1ACF">
        <w:rPr>
          <w:rFonts w:ascii="Times New Roman" w:hAnsi="Times New Roman"/>
          <w:sz w:val="28"/>
          <w:szCs w:val="28"/>
        </w:rPr>
        <w:t>надо подкрепиться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Ведущий</w:t>
      </w:r>
      <w:r w:rsidRPr="005D1ACF">
        <w:rPr>
          <w:rFonts w:ascii="Times New Roman" w:hAnsi="Times New Roman"/>
          <w:b/>
          <w:sz w:val="28"/>
          <w:szCs w:val="28"/>
        </w:rPr>
        <w:t>2:</w:t>
      </w:r>
      <w:r w:rsidRPr="005D1ACF">
        <w:rPr>
          <w:rFonts w:ascii="Times New Roman" w:hAnsi="Times New Roman"/>
          <w:sz w:val="28"/>
          <w:szCs w:val="28"/>
        </w:rPr>
        <w:t xml:space="preserve"> Сок сладкий подойдет? 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b/>
          <w:sz w:val="28"/>
          <w:szCs w:val="28"/>
        </w:rPr>
        <w:t>Карлсон:</w:t>
      </w:r>
      <w:r w:rsidRPr="005D1ACF">
        <w:rPr>
          <w:rFonts w:ascii="Times New Roman" w:hAnsi="Times New Roman"/>
          <w:sz w:val="28"/>
          <w:szCs w:val="28"/>
        </w:rPr>
        <w:t xml:space="preserve"> 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 xml:space="preserve">Конечно </w:t>
      </w:r>
      <w:r w:rsidRPr="00373251">
        <w:rPr>
          <w:rFonts w:ascii="Times New Roman" w:hAnsi="Times New Roman"/>
          <w:i/>
          <w:sz w:val="28"/>
          <w:szCs w:val="28"/>
        </w:rPr>
        <w:t>(пьет)</w:t>
      </w:r>
      <w:r w:rsidRPr="005D1ACF">
        <w:rPr>
          <w:rFonts w:ascii="Times New Roman" w:hAnsi="Times New Roman"/>
          <w:sz w:val="28"/>
          <w:szCs w:val="28"/>
        </w:rPr>
        <w:t xml:space="preserve"> ну вот, слушайте дальше. Жили-были дед Мороз и Снегурочка, и была у них внучка Красная  шапочка 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едущий</w:t>
      </w:r>
      <w:r w:rsidRPr="005D1ACF">
        <w:rPr>
          <w:rFonts w:ascii="Times New Roman" w:hAnsi="Times New Roman"/>
          <w:b/>
          <w:sz w:val="28"/>
          <w:szCs w:val="28"/>
        </w:rPr>
        <w:t>1:</w:t>
      </w:r>
      <w:r w:rsidRPr="005D1ACF">
        <w:rPr>
          <w:rFonts w:ascii="Times New Roman" w:hAnsi="Times New Roman"/>
          <w:sz w:val="28"/>
          <w:szCs w:val="28"/>
        </w:rPr>
        <w:t xml:space="preserve"> Все ты, Карлсон, напутал, образование у тебя маловато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b/>
          <w:sz w:val="28"/>
          <w:szCs w:val="28"/>
        </w:rPr>
        <w:t>Карлсон:</w:t>
      </w:r>
      <w:r w:rsidRPr="005D1ACF">
        <w:rPr>
          <w:rFonts w:ascii="Times New Roman" w:hAnsi="Times New Roman"/>
          <w:sz w:val="28"/>
          <w:szCs w:val="28"/>
        </w:rPr>
        <w:t xml:space="preserve"> 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А обижать меня не надо, я еще посмотрю, какими ваши дети вырастут и кем работать будут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Ведущий</w:t>
      </w:r>
      <w:r w:rsidRPr="005D1ACF">
        <w:rPr>
          <w:rFonts w:ascii="Times New Roman" w:hAnsi="Times New Roman"/>
          <w:b/>
          <w:sz w:val="28"/>
          <w:szCs w:val="28"/>
        </w:rPr>
        <w:t xml:space="preserve"> 2:</w:t>
      </w:r>
      <w:r w:rsidRPr="005D1ACF">
        <w:rPr>
          <w:rFonts w:ascii="Times New Roman" w:hAnsi="Times New Roman"/>
          <w:sz w:val="28"/>
          <w:szCs w:val="28"/>
        </w:rPr>
        <w:t xml:space="preserve"> 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 xml:space="preserve">Я думаю, что наши дети будут иметь хорошие профессии. Сейчас мы погадаем на ромашке и узнаем, кто кем будет? </w:t>
      </w:r>
    </w:p>
    <w:p w:rsidR="00A50C75" w:rsidRPr="00BE63D7" w:rsidRDefault="00A50C75" w:rsidP="00B26625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 w:rsidRPr="00BE63D7">
        <w:rPr>
          <w:rFonts w:ascii="Times New Roman" w:hAnsi="Times New Roman"/>
          <w:i/>
          <w:sz w:val="28"/>
          <w:szCs w:val="28"/>
        </w:rPr>
        <w:t>Игра (большая ромашка из бумаги, ребенок обрывает лепесток, на обратной стороне предсказание).</w:t>
      </w:r>
    </w:p>
    <w:p w:rsidR="00A50C75" w:rsidRPr="00B2662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Настя: </w:t>
      </w:r>
      <w:r w:rsidRPr="005D1ACF">
        <w:rPr>
          <w:rFonts w:ascii="Times New Roman" w:hAnsi="Times New Roman"/>
          <w:sz w:val="28"/>
          <w:szCs w:val="28"/>
        </w:rPr>
        <w:t>Тебе завидуют все дети – ты будешь танцевать в балете!</w:t>
      </w:r>
    </w:p>
    <w:p w:rsidR="00A50C75" w:rsidRPr="005D1ACF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Катя: </w:t>
      </w:r>
      <w:r w:rsidRPr="005D1ACF">
        <w:rPr>
          <w:rFonts w:ascii="Times New Roman" w:hAnsi="Times New Roman"/>
          <w:sz w:val="28"/>
          <w:szCs w:val="28"/>
        </w:rPr>
        <w:t>Твои портреты и пейзажи</w:t>
      </w:r>
      <w:r>
        <w:rPr>
          <w:rFonts w:ascii="Times New Roman" w:hAnsi="Times New Roman"/>
          <w:sz w:val="28"/>
          <w:szCs w:val="28"/>
        </w:rPr>
        <w:t xml:space="preserve"> смотреть мы будем в Эрмитаже!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 xml:space="preserve">Матвей: </w:t>
      </w:r>
      <w:r w:rsidRPr="005D1ACF">
        <w:rPr>
          <w:rFonts w:ascii="Times New Roman" w:hAnsi="Times New Roman"/>
          <w:sz w:val="28"/>
          <w:szCs w:val="28"/>
        </w:rPr>
        <w:t>На зависть взрослым и ребята</w:t>
      </w:r>
      <w:r>
        <w:rPr>
          <w:rFonts w:ascii="Times New Roman" w:hAnsi="Times New Roman"/>
          <w:sz w:val="28"/>
          <w:szCs w:val="28"/>
        </w:rPr>
        <w:t>м ты станешь в думе депутатом!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 xml:space="preserve">Инна: </w:t>
      </w:r>
      <w:r w:rsidRPr="005D1ACF">
        <w:rPr>
          <w:rFonts w:ascii="Times New Roman" w:hAnsi="Times New Roman"/>
          <w:sz w:val="28"/>
          <w:szCs w:val="28"/>
        </w:rPr>
        <w:t>Улыбки ждут, поклонники, цветы. Звездой телеэкрана станешь ты!</w:t>
      </w:r>
    </w:p>
    <w:p w:rsidR="00A50C75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 xml:space="preserve">Мохинур: </w:t>
      </w:r>
      <w:r w:rsidRPr="005D1ACF">
        <w:rPr>
          <w:rFonts w:ascii="Times New Roman" w:hAnsi="Times New Roman"/>
          <w:sz w:val="28"/>
          <w:szCs w:val="28"/>
        </w:rPr>
        <w:t>В науке покоришь вершину – постоишь времени машину!</w:t>
      </w:r>
    </w:p>
    <w:p w:rsidR="00A50C75" w:rsidRPr="005D1ACF" w:rsidRDefault="00A50C75" w:rsidP="00B26625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 xml:space="preserve">Вика: </w:t>
      </w:r>
      <w:r w:rsidRPr="005D1ACF">
        <w:rPr>
          <w:rFonts w:ascii="Times New Roman" w:hAnsi="Times New Roman"/>
          <w:sz w:val="28"/>
          <w:szCs w:val="28"/>
        </w:rPr>
        <w:t>Напишешь ты роман крутой, не хуже, чем сам Лев Толстой!</w:t>
      </w:r>
    </w:p>
    <w:p w:rsidR="00A50C75" w:rsidRDefault="00A50C75" w:rsidP="003732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b/>
          <w:i/>
          <w:sz w:val="28"/>
          <w:szCs w:val="28"/>
        </w:rPr>
        <w:br/>
      </w:r>
      <w:r>
        <w:rPr>
          <w:rFonts w:ascii="Times New Roman" w:hAnsi="Times New Roman"/>
          <w:b/>
          <w:sz w:val="28"/>
          <w:szCs w:val="28"/>
        </w:rPr>
        <w:t>Ведущий</w:t>
      </w:r>
      <w:r w:rsidRPr="005D1ACF">
        <w:rPr>
          <w:rFonts w:ascii="Times New Roman" w:hAnsi="Times New Roman"/>
          <w:b/>
          <w:sz w:val="28"/>
          <w:szCs w:val="28"/>
        </w:rPr>
        <w:t>1:</w:t>
      </w:r>
      <w:r w:rsidRPr="005D1ACF">
        <w:rPr>
          <w:rFonts w:ascii="Times New Roman" w:hAnsi="Times New Roman"/>
          <w:sz w:val="28"/>
          <w:szCs w:val="28"/>
        </w:rPr>
        <w:t xml:space="preserve"> </w:t>
      </w:r>
    </w:p>
    <w:p w:rsidR="00A50C75" w:rsidRDefault="00A50C75" w:rsidP="003732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 xml:space="preserve">Знаешь, Карлсон, я думаю самая лучшая профессия в жизни быть добрым, честным и порядочным человеком </w:t>
      </w:r>
    </w:p>
    <w:p w:rsidR="00A50C75" w:rsidRDefault="00A50C75" w:rsidP="003732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b/>
          <w:sz w:val="28"/>
          <w:szCs w:val="28"/>
        </w:rPr>
        <w:t>Карлсон:</w:t>
      </w:r>
      <w:r w:rsidRPr="005D1ACF">
        <w:rPr>
          <w:rFonts w:ascii="Times New Roman" w:hAnsi="Times New Roman"/>
          <w:sz w:val="28"/>
          <w:szCs w:val="28"/>
        </w:rPr>
        <w:t xml:space="preserve"> </w:t>
      </w:r>
    </w:p>
    <w:p w:rsidR="00A50C75" w:rsidRDefault="00A50C75" w:rsidP="003732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Как я и мой друг Малыш. А вот и он, привет, Малыш ( подбегает к мальчику и здоровается за руку) Ах, нет, не он, вот он, (бегает возле детей) совсем запутался как здесь много малышей</w:t>
      </w:r>
    </w:p>
    <w:p w:rsidR="00A50C75" w:rsidRDefault="00A50C75" w:rsidP="00F023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едущий</w:t>
      </w:r>
      <w:r w:rsidRPr="005D1ACF">
        <w:rPr>
          <w:rFonts w:ascii="Times New Roman" w:hAnsi="Times New Roman"/>
          <w:b/>
          <w:sz w:val="28"/>
          <w:szCs w:val="28"/>
        </w:rPr>
        <w:t xml:space="preserve"> 2:</w:t>
      </w:r>
      <w:r w:rsidRPr="005D1ACF">
        <w:rPr>
          <w:rFonts w:ascii="Times New Roman" w:hAnsi="Times New Roman"/>
          <w:sz w:val="28"/>
          <w:szCs w:val="28"/>
        </w:rPr>
        <w:t xml:space="preserve"> И они все готовы с тобой играть и дружить, правда, ребята? </w:t>
      </w:r>
    </w:p>
    <w:p w:rsidR="00A50C75" w:rsidRDefault="00A50C75" w:rsidP="00F023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b/>
          <w:sz w:val="28"/>
          <w:szCs w:val="28"/>
        </w:rPr>
        <w:t>Карлсон:</w:t>
      </w:r>
      <w:r w:rsidRPr="005D1ACF">
        <w:rPr>
          <w:rFonts w:ascii="Times New Roman" w:hAnsi="Times New Roman"/>
          <w:sz w:val="28"/>
          <w:szCs w:val="28"/>
        </w:rPr>
        <w:t xml:space="preserve"> Ну, раз вы мои друзья, несите сюда торт, надо подкрепиться</w:t>
      </w:r>
    </w:p>
    <w:p w:rsidR="00A50C75" w:rsidRDefault="00A50C75" w:rsidP="00F023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едущий1:</w:t>
      </w:r>
    </w:p>
    <w:p w:rsidR="00A50C75" w:rsidRDefault="00A50C75" w:rsidP="00F023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 xml:space="preserve">Сколько в тебя помещается, ну ладно, мы подарим тебе баночку варенья </w:t>
      </w:r>
    </w:p>
    <w:p w:rsidR="00A50C75" w:rsidRDefault="00A50C75" w:rsidP="00F0232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A50C75" w:rsidRDefault="00A50C75" w:rsidP="00F023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b/>
          <w:sz w:val="28"/>
          <w:szCs w:val="28"/>
        </w:rPr>
        <w:t>Карлсон:</w:t>
      </w:r>
      <w:r w:rsidRPr="005D1ACF">
        <w:rPr>
          <w:rFonts w:ascii="Times New Roman" w:hAnsi="Times New Roman"/>
          <w:sz w:val="28"/>
          <w:szCs w:val="28"/>
        </w:rPr>
        <w:t xml:space="preserve"> </w:t>
      </w:r>
    </w:p>
    <w:p w:rsidR="00A50C75" w:rsidRDefault="00A50C75" w:rsidP="00F0232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Варенье не торт, но тоже подойдет (берет ложку и ест) я прекрасно поел и по</w:t>
      </w:r>
      <w:r>
        <w:rPr>
          <w:rFonts w:ascii="Times New Roman" w:hAnsi="Times New Roman"/>
          <w:sz w:val="28"/>
          <w:szCs w:val="28"/>
        </w:rPr>
        <w:t>веселел, аж сплясать захотелось. Ну а танец непростой. Повторяйте все за мной!</w:t>
      </w:r>
    </w:p>
    <w:p w:rsidR="00A50C75" w:rsidRPr="005D1ACF" w:rsidRDefault="00A50C75" w:rsidP="00F0232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0C75" w:rsidRPr="00373251" w:rsidRDefault="00A50C75" w:rsidP="00373251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Дети исполняют танец «А рам зам-зам»</w:t>
      </w:r>
    </w:p>
    <w:p w:rsidR="00A50C75" w:rsidRDefault="00A50C75" w:rsidP="003732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b/>
          <w:sz w:val="28"/>
          <w:szCs w:val="28"/>
        </w:rPr>
        <w:t>Карлсон:</w:t>
      </w:r>
      <w:r w:rsidRPr="005D1ACF">
        <w:rPr>
          <w:rFonts w:ascii="Times New Roman" w:hAnsi="Times New Roman"/>
          <w:sz w:val="28"/>
          <w:szCs w:val="28"/>
        </w:rPr>
        <w:t xml:space="preserve"> </w:t>
      </w:r>
    </w:p>
    <w:p w:rsidR="00A50C75" w:rsidRDefault="00A50C75" w:rsidP="003732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 xml:space="preserve">Хорошо у вас, но мне пора на крышу, меня ждут важные дела, а ребятам я дарю свои воздушные шары (улетает) </w:t>
      </w:r>
    </w:p>
    <w:p w:rsidR="00A50C75" w:rsidRDefault="00A50C75" w:rsidP="00373251">
      <w:pPr>
        <w:spacing w:after="0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едущий2:</w:t>
      </w:r>
      <w:r w:rsidRPr="005D1ACF">
        <w:rPr>
          <w:rFonts w:ascii="Times New Roman" w:hAnsi="Times New Roman"/>
          <w:sz w:val="28"/>
          <w:szCs w:val="28"/>
        </w:rPr>
        <w:t xml:space="preserve"> </w:t>
      </w:r>
    </w:p>
    <w:p w:rsidR="00A50C75" w:rsidRDefault="00A50C75" w:rsidP="00373251">
      <w:pPr>
        <w:spacing w:after="0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 xml:space="preserve">Шарики такие красивые, а </w:t>
      </w:r>
      <w:r>
        <w:rPr>
          <w:rFonts w:ascii="Times New Roman" w:hAnsi="Times New Roman"/>
          <w:sz w:val="28"/>
          <w:szCs w:val="28"/>
        </w:rPr>
        <w:t>на шариках записочки. П</w:t>
      </w:r>
      <w:r w:rsidRPr="005D1ACF">
        <w:rPr>
          <w:rFonts w:ascii="Times New Roman" w:hAnsi="Times New Roman"/>
          <w:sz w:val="28"/>
          <w:szCs w:val="28"/>
        </w:rPr>
        <w:t xml:space="preserve">о-моему здесь </w:t>
      </w:r>
      <w:r>
        <w:rPr>
          <w:rFonts w:ascii="Times New Roman" w:hAnsi="Times New Roman"/>
          <w:sz w:val="28"/>
          <w:szCs w:val="28"/>
        </w:rPr>
        <w:t>написаны поздравления.</w:t>
      </w:r>
    </w:p>
    <w:p w:rsidR="00A50C75" w:rsidRPr="005D1ACF" w:rsidRDefault="00A50C75" w:rsidP="00373251">
      <w:pPr>
        <w:spacing w:after="0"/>
        <w:rPr>
          <w:rFonts w:ascii="Times New Roman" w:hAnsi="Times New Roman"/>
          <w:sz w:val="28"/>
          <w:szCs w:val="28"/>
        </w:rPr>
      </w:pPr>
    </w:p>
    <w:p w:rsidR="00A50C75" w:rsidRDefault="00A50C75" w:rsidP="00373251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B5FED">
        <w:rPr>
          <w:rFonts w:ascii="Times New Roman" w:hAnsi="Times New Roman"/>
          <w:b/>
          <w:sz w:val="28"/>
          <w:szCs w:val="28"/>
        </w:rPr>
        <w:t>Катя:</w:t>
      </w:r>
      <w:r w:rsidRPr="00CB5FED">
        <w:rPr>
          <w:rFonts w:ascii="Times New Roman" w:hAnsi="Times New Roman"/>
          <w:sz w:val="28"/>
          <w:szCs w:val="28"/>
        </w:rPr>
        <w:t xml:space="preserve"> </w:t>
      </w:r>
      <w:r w:rsidRPr="00CB5FED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sz w:val="28"/>
          <w:szCs w:val="28"/>
        </w:rPr>
        <w:t>Нелёгкий труд достался Вам -</w:t>
      </w:r>
      <w:r w:rsidRPr="005D1ACF">
        <w:rPr>
          <w:rFonts w:ascii="Times New Roman" w:hAnsi="Times New Roman"/>
          <w:sz w:val="28"/>
          <w:szCs w:val="28"/>
        </w:rPr>
        <w:br/>
        <w:t>Он много требует вниманья,</w:t>
      </w:r>
      <w:r w:rsidRPr="005D1ACF">
        <w:rPr>
          <w:rFonts w:ascii="Times New Roman" w:hAnsi="Times New Roman"/>
          <w:sz w:val="28"/>
          <w:szCs w:val="28"/>
        </w:rPr>
        <w:br/>
        <w:t>Ведь каждый понимает сам,</w:t>
      </w:r>
      <w:r w:rsidRPr="005D1ACF">
        <w:rPr>
          <w:rFonts w:ascii="Times New Roman" w:hAnsi="Times New Roman"/>
          <w:sz w:val="28"/>
          <w:szCs w:val="28"/>
        </w:rPr>
        <w:br/>
        <w:t>Детей что значит воспитанье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5D1ACF">
        <w:rPr>
          <w:rFonts w:ascii="Times New Roman" w:hAnsi="Times New Roman"/>
          <w:sz w:val="28"/>
          <w:szCs w:val="28"/>
        </w:rPr>
        <w:br/>
        <w:t>Пока тянулся день рабочий -</w:t>
      </w:r>
      <w:r w:rsidRPr="005D1ACF">
        <w:rPr>
          <w:rFonts w:ascii="Times New Roman" w:hAnsi="Times New Roman"/>
          <w:sz w:val="28"/>
          <w:szCs w:val="28"/>
        </w:rPr>
        <w:br/>
        <w:t>Вы заменяли детям мать.</w:t>
      </w:r>
      <w:r w:rsidRPr="005D1ACF">
        <w:rPr>
          <w:rFonts w:ascii="Times New Roman" w:hAnsi="Times New Roman"/>
          <w:sz w:val="28"/>
          <w:szCs w:val="28"/>
        </w:rPr>
        <w:br/>
        <w:t>И вот сегодня каждый хочет</w:t>
      </w:r>
      <w:r w:rsidRPr="005D1ACF">
        <w:rPr>
          <w:rFonts w:ascii="Times New Roman" w:hAnsi="Times New Roman"/>
          <w:sz w:val="28"/>
          <w:szCs w:val="28"/>
        </w:rPr>
        <w:br/>
        <w:t xml:space="preserve">За всё СПАСИБО Вам сказать! </w:t>
      </w:r>
      <w:r w:rsidRPr="005D1ACF">
        <w:rPr>
          <w:rFonts w:ascii="Times New Roman" w:hAnsi="Times New Roman"/>
          <w:i/>
          <w:sz w:val="28"/>
          <w:szCs w:val="28"/>
        </w:rPr>
        <w:t>(дарят цветы)</w:t>
      </w:r>
    </w:p>
    <w:p w:rsidR="00A50C75" w:rsidRPr="005D1ACF" w:rsidRDefault="00A50C75" w:rsidP="0037325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0C75" w:rsidRPr="00CB5FED" w:rsidRDefault="00A50C75" w:rsidP="0037325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B5FED">
        <w:rPr>
          <w:rFonts w:ascii="Times New Roman" w:hAnsi="Times New Roman"/>
          <w:b/>
          <w:sz w:val="28"/>
          <w:szCs w:val="28"/>
        </w:rPr>
        <w:t>Матвей:</w:t>
      </w:r>
      <w:r w:rsidRPr="00CB5FED">
        <w:rPr>
          <w:rFonts w:ascii="Times New Roman" w:hAnsi="Times New Roman"/>
          <w:sz w:val="28"/>
          <w:szCs w:val="28"/>
        </w:rPr>
        <w:t xml:space="preserve">  </w:t>
      </w:r>
    </w:p>
    <w:p w:rsidR="00A50C75" w:rsidRPr="005D1ACF" w:rsidRDefault="00A50C75" w:rsidP="00CB5FED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Наши милые няни</w:t>
      </w:r>
      <w:r w:rsidRPr="005D1ACF">
        <w:rPr>
          <w:rFonts w:ascii="Times New Roman" w:hAnsi="Times New Roman"/>
          <w:sz w:val="28"/>
          <w:szCs w:val="28"/>
        </w:rPr>
        <w:br/>
        <w:t xml:space="preserve">Мы вам спасибо говорим, за ваши руки золотые </w:t>
      </w:r>
      <w:r w:rsidRPr="005D1ACF">
        <w:rPr>
          <w:rFonts w:ascii="Times New Roman" w:hAnsi="Times New Roman"/>
          <w:sz w:val="28"/>
          <w:szCs w:val="28"/>
        </w:rPr>
        <w:br/>
        <w:t xml:space="preserve">За вашу доброту, заботу, ласку </w:t>
      </w:r>
      <w:r w:rsidRPr="005D1ACF">
        <w:rPr>
          <w:rFonts w:ascii="Times New Roman" w:hAnsi="Times New Roman"/>
          <w:i/>
          <w:sz w:val="28"/>
          <w:szCs w:val="28"/>
        </w:rPr>
        <w:t>(дарят цветы)</w:t>
      </w:r>
      <w:r w:rsidRPr="005D1ACF">
        <w:rPr>
          <w:rFonts w:ascii="Times New Roman" w:hAnsi="Times New Roman"/>
          <w:sz w:val="28"/>
          <w:szCs w:val="28"/>
        </w:rPr>
        <w:br/>
      </w:r>
    </w:p>
    <w:p w:rsidR="00A50C75" w:rsidRPr="00CB5FED" w:rsidRDefault="00A50C75" w:rsidP="00CB5F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B5FED">
        <w:rPr>
          <w:rFonts w:ascii="Times New Roman" w:hAnsi="Times New Roman"/>
          <w:b/>
          <w:sz w:val="28"/>
          <w:szCs w:val="28"/>
        </w:rPr>
        <w:t>Инна:</w:t>
      </w:r>
      <w:r w:rsidRPr="00CB5FED">
        <w:rPr>
          <w:rFonts w:ascii="Times New Roman" w:hAnsi="Times New Roman"/>
          <w:sz w:val="28"/>
          <w:szCs w:val="28"/>
        </w:rPr>
        <w:t xml:space="preserve"> </w:t>
      </w:r>
    </w:p>
    <w:p w:rsidR="00A50C75" w:rsidRDefault="00A50C75" w:rsidP="00CB5FE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CB5FED">
        <w:rPr>
          <w:rFonts w:ascii="Times New Roman" w:hAnsi="Times New Roman"/>
          <w:sz w:val="28"/>
          <w:szCs w:val="28"/>
        </w:rPr>
        <w:t>За витамины, и меню,</w:t>
      </w:r>
      <w:r w:rsidRPr="00CB5FED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sz w:val="28"/>
          <w:szCs w:val="28"/>
        </w:rPr>
        <w:t>И ссадин перевязку.</w:t>
      </w:r>
      <w:r w:rsidRPr="005D1ACF">
        <w:rPr>
          <w:rFonts w:ascii="Times New Roman" w:hAnsi="Times New Roman"/>
          <w:sz w:val="28"/>
          <w:szCs w:val="28"/>
        </w:rPr>
        <w:br/>
        <w:t>«Спасибо» скажем медсестре,</w:t>
      </w:r>
      <w:r w:rsidRPr="005D1ACF">
        <w:rPr>
          <w:rFonts w:ascii="Times New Roman" w:hAnsi="Times New Roman"/>
          <w:sz w:val="28"/>
          <w:szCs w:val="28"/>
        </w:rPr>
        <w:br/>
        <w:t xml:space="preserve">За доброту, за ласку  </w:t>
      </w:r>
      <w:r w:rsidRPr="005D1ACF">
        <w:rPr>
          <w:rFonts w:ascii="Times New Roman" w:hAnsi="Times New Roman"/>
          <w:i/>
          <w:sz w:val="28"/>
          <w:szCs w:val="28"/>
        </w:rPr>
        <w:t>(дарят цветы)</w:t>
      </w:r>
    </w:p>
    <w:p w:rsidR="00A50C75" w:rsidRPr="005D1ACF" w:rsidRDefault="00A50C75" w:rsidP="00CB5FE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</w:p>
    <w:p w:rsidR="00A50C75" w:rsidRPr="00CB5FED" w:rsidRDefault="00A50C75" w:rsidP="00CB5F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B5FED">
        <w:rPr>
          <w:rFonts w:ascii="Times New Roman" w:hAnsi="Times New Roman"/>
          <w:b/>
          <w:sz w:val="28"/>
          <w:szCs w:val="28"/>
        </w:rPr>
        <w:t>Вика:</w:t>
      </w:r>
      <w:r w:rsidRPr="00CB5FED">
        <w:rPr>
          <w:rFonts w:ascii="Times New Roman" w:hAnsi="Times New Roman"/>
          <w:sz w:val="28"/>
          <w:szCs w:val="28"/>
        </w:rPr>
        <w:t xml:space="preserve"> </w:t>
      </w:r>
    </w:p>
    <w:p w:rsidR="00A50C75" w:rsidRDefault="00A50C75" w:rsidP="00CB5FE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Волшебством кулинарии</w:t>
      </w:r>
      <w:r w:rsidRPr="005D1ACF">
        <w:rPr>
          <w:rFonts w:ascii="Times New Roman" w:hAnsi="Times New Roman"/>
          <w:sz w:val="28"/>
          <w:szCs w:val="28"/>
        </w:rPr>
        <w:br/>
        <w:t>Владеют здесь искусно.</w:t>
      </w:r>
      <w:r w:rsidRPr="005D1ACF">
        <w:rPr>
          <w:rFonts w:ascii="Times New Roman" w:hAnsi="Times New Roman"/>
          <w:sz w:val="28"/>
          <w:szCs w:val="28"/>
        </w:rPr>
        <w:br/>
        <w:t>Всё, что жарили, варили</w:t>
      </w:r>
      <w:r w:rsidRPr="005D1ACF">
        <w:rPr>
          <w:rFonts w:ascii="Times New Roman" w:hAnsi="Times New Roman"/>
          <w:sz w:val="28"/>
          <w:szCs w:val="28"/>
        </w:rPr>
        <w:br/>
        <w:t>Было очень вкусно.</w:t>
      </w:r>
      <w:r w:rsidRPr="005D1ACF">
        <w:rPr>
          <w:rFonts w:ascii="Times New Roman" w:hAnsi="Times New Roman"/>
          <w:sz w:val="28"/>
          <w:szCs w:val="28"/>
        </w:rPr>
        <w:br/>
        <w:t>Вызывают аппетит</w:t>
      </w:r>
      <w:r w:rsidRPr="005D1ACF">
        <w:rPr>
          <w:rFonts w:ascii="Times New Roman" w:hAnsi="Times New Roman"/>
          <w:sz w:val="28"/>
          <w:szCs w:val="28"/>
        </w:rPr>
        <w:br/>
        <w:t>Поварские чудеса</w:t>
      </w:r>
      <w:r w:rsidRPr="005D1ACF">
        <w:rPr>
          <w:rFonts w:ascii="Times New Roman" w:hAnsi="Times New Roman"/>
          <w:sz w:val="28"/>
          <w:szCs w:val="28"/>
        </w:rPr>
        <w:br/>
        <w:t>И завистливо глядит Рональд из Макдоналдса.</w:t>
      </w:r>
      <w:r w:rsidRPr="005D1ACF">
        <w:rPr>
          <w:rFonts w:ascii="Times New Roman" w:hAnsi="Times New Roman"/>
          <w:i/>
          <w:sz w:val="28"/>
          <w:szCs w:val="28"/>
        </w:rPr>
        <w:t xml:space="preserve"> (дарят цветы)</w:t>
      </w:r>
    </w:p>
    <w:p w:rsidR="00A50C75" w:rsidRPr="00CB5FED" w:rsidRDefault="00A50C75" w:rsidP="00CB5FE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B5FED">
        <w:rPr>
          <w:rFonts w:ascii="Times New Roman" w:hAnsi="Times New Roman"/>
          <w:b/>
          <w:sz w:val="28"/>
          <w:szCs w:val="28"/>
        </w:rPr>
        <w:t>Мохинур:</w:t>
      </w:r>
      <w:r w:rsidRPr="00CB5FED">
        <w:rPr>
          <w:rFonts w:ascii="Times New Roman" w:hAnsi="Times New Roman"/>
          <w:sz w:val="28"/>
          <w:szCs w:val="28"/>
        </w:rPr>
        <w:t xml:space="preserve"> </w:t>
      </w:r>
    </w:p>
    <w:p w:rsidR="00A50C75" w:rsidRDefault="00A50C75" w:rsidP="00373251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D1ACF">
        <w:rPr>
          <w:rFonts w:ascii="Times New Roman" w:hAnsi="Times New Roman"/>
          <w:sz w:val="28"/>
          <w:szCs w:val="28"/>
        </w:rPr>
        <w:t>Белье все чистотой сияет, </w:t>
      </w:r>
      <w:r w:rsidRPr="005D1ACF">
        <w:rPr>
          <w:rFonts w:ascii="Times New Roman" w:hAnsi="Times New Roman"/>
          <w:sz w:val="28"/>
          <w:szCs w:val="28"/>
        </w:rPr>
        <w:br/>
        <w:t>Простынок чище не бывает, </w:t>
      </w:r>
      <w:r w:rsidRPr="005D1ACF">
        <w:rPr>
          <w:rFonts w:ascii="Times New Roman" w:hAnsi="Times New Roman"/>
          <w:sz w:val="28"/>
          <w:szCs w:val="28"/>
        </w:rPr>
        <w:br/>
        <w:t>Светлана Ивановна так стирает, </w:t>
      </w:r>
      <w:r w:rsidRPr="005D1ACF">
        <w:rPr>
          <w:rFonts w:ascii="Times New Roman" w:hAnsi="Times New Roman"/>
          <w:sz w:val="28"/>
          <w:szCs w:val="28"/>
        </w:rPr>
        <w:br/>
        <w:t xml:space="preserve">Что тетя Ася отдыхает </w:t>
      </w:r>
      <w:r w:rsidRPr="005D1AC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5D1ACF">
        <w:rPr>
          <w:rFonts w:ascii="Times New Roman" w:hAnsi="Times New Roman"/>
          <w:i/>
          <w:sz w:val="28"/>
          <w:szCs w:val="28"/>
        </w:rPr>
        <w:t>(дарят цветы)</w:t>
      </w:r>
    </w:p>
    <w:p w:rsidR="00A50C75" w:rsidRPr="00373251" w:rsidRDefault="00A50C75" w:rsidP="00373251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0C75" w:rsidRPr="00CB5FED" w:rsidRDefault="00A50C75" w:rsidP="00CB5FE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B5FED">
        <w:rPr>
          <w:rFonts w:ascii="Times New Roman" w:hAnsi="Times New Roman"/>
          <w:b/>
          <w:sz w:val="28"/>
          <w:szCs w:val="28"/>
        </w:rPr>
        <w:t>Настя:</w:t>
      </w:r>
      <w:r w:rsidRPr="00CB5FED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50C75" w:rsidRDefault="00A50C75" w:rsidP="00CB5FE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Чтобы психика ребенка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 внушала взрослым страх,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Им психолог нужен тонкий,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Подсказать, когда и как,</w:t>
      </w:r>
      <w:r w:rsidRPr="005D1ACF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Объяснить и то, и это,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Персональный сделать тест,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Дать родителям ответы,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Почему их сын не ест...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Психология - наука,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Непростая, братцы, штука.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Без психолога в наш век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Жить не сможет человек </w:t>
      </w:r>
      <w:r w:rsidRPr="005D1ACF">
        <w:rPr>
          <w:rFonts w:ascii="Times New Roman" w:hAnsi="Times New Roman"/>
          <w:i/>
          <w:sz w:val="28"/>
          <w:szCs w:val="28"/>
        </w:rPr>
        <w:t>(дарят цветы)</w:t>
      </w:r>
    </w:p>
    <w:p w:rsidR="00A50C75" w:rsidRPr="005D1ACF" w:rsidRDefault="00A50C75" w:rsidP="00CB5FED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A50C75" w:rsidRPr="00CB5FED" w:rsidRDefault="00A50C75" w:rsidP="00CB5FED">
      <w:pPr>
        <w:spacing w:after="0" w:line="240" w:lineRule="auto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CB5FED">
        <w:rPr>
          <w:rStyle w:val="apple-converted-space"/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Катя:</w:t>
      </w:r>
      <w:r w:rsidRPr="00CB5FED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A50C75" w:rsidRPr="005D1ACF" w:rsidRDefault="00A50C75" w:rsidP="00CB5FED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Чтобы дети не толстели,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Чтоб в здоровом детском теле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Дух всегда здоровым был,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Физ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. </w:t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работник говорил: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"Раньше деточек будите,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На зарядку приводите,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Спорт поможет ловким стать,</w:t>
      </w:r>
      <w:r w:rsidRPr="005D1ACF">
        <w:rPr>
          <w:rFonts w:ascii="Times New Roman" w:hAnsi="Times New Roman"/>
          <w:color w:val="000000"/>
          <w:sz w:val="28"/>
          <w:szCs w:val="28"/>
        </w:rPr>
        <w:br/>
      </w:r>
      <w:r w:rsidRPr="005D1AC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Если нужно, сдачи сдать…</w:t>
      </w:r>
      <w:r w:rsidRPr="005D1ACF">
        <w:rPr>
          <w:rFonts w:ascii="Times New Roman" w:hAnsi="Times New Roman"/>
          <w:i/>
          <w:sz w:val="28"/>
          <w:szCs w:val="28"/>
        </w:rPr>
        <w:t>(дарят цветы)</w:t>
      </w:r>
    </w:p>
    <w:p w:rsidR="00A50C75" w:rsidRDefault="00A50C75" w:rsidP="00972830">
      <w:pPr>
        <w:pStyle w:val="c1"/>
        <w:shd w:val="clear" w:color="auto" w:fill="FFFFFF"/>
        <w:spacing w:before="0" w:beforeAutospacing="0" w:after="0" w:afterAutospacing="0"/>
        <w:rPr>
          <w:rStyle w:val="c0"/>
          <w:b/>
          <w:color w:val="000000"/>
          <w:sz w:val="28"/>
          <w:szCs w:val="28"/>
        </w:rPr>
      </w:pPr>
    </w:p>
    <w:p w:rsidR="00A50C75" w:rsidRPr="00CB5FED" w:rsidRDefault="00A50C75" w:rsidP="0097283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B5FED">
        <w:rPr>
          <w:rStyle w:val="c0"/>
          <w:b/>
          <w:color w:val="000000"/>
          <w:sz w:val="28"/>
          <w:szCs w:val="28"/>
        </w:rPr>
        <w:t>Матвей:</w:t>
      </w:r>
      <w:r w:rsidRPr="00CB5FED">
        <w:rPr>
          <w:rStyle w:val="c0"/>
          <w:color w:val="000000"/>
          <w:sz w:val="28"/>
          <w:szCs w:val="28"/>
        </w:rPr>
        <w:t xml:space="preserve"> </w:t>
      </w:r>
    </w:p>
    <w:p w:rsidR="00A50C75" w:rsidRPr="005D1ACF" w:rsidRDefault="00A50C75" w:rsidP="0097283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ACF">
        <w:rPr>
          <w:rStyle w:val="c0"/>
          <w:color w:val="000000"/>
          <w:sz w:val="28"/>
          <w:szCs w:val="28"/>
        </w:rPr>
        <w:t>В нашей группе каждый знает -</w:t>
      </w:r>
    </w:p>
    <w:p w:rsidR="00A50C75" w:rsidRPr="005D1ACF" w:rsidRDefault="00A50C75" w:rsidP="0097283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ACF">
        <w:rPr>
          <w:rStyle w:val="c0"/>
          <w:color w:val="000000"/>
          <w:sz w:val="28"/>
          <w:szCs w:val="28"/>
        </w:rPr>
        <w:t>Методистом трудно быть</w:t>
      </w:r>
    </w:p>
    <w:p w:rsidR="00A50C75" w:rsidRPr="005D1ACF" w:rsidRDefault="00A50C75" w:rsidP="00972830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D1ACF">
        <w:rPr>
          <w:rStyle w:val="c0"/>
          <w:color w:val="000000"/>
          <w:sz w:val="28"/>
          <w:szCs w:val="28"/>
        </w:rPr>
        <w:t>Это значит очень-очень</w:t>
      </w:r>
    </w:p>
    <w:p w:rsidR="00A50C75" w:rsidRPr="005D1ACF" w:rsidRDefault="00A50C75" w:rsidP="0097283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5D1ACF">
        <w:rPr>
          <w:rStyle w:val="c0"/>
          <w:color w:val="000000"/>
          <w:sz w:val="28"/>
          <w:szCs w:val="28"/>
        </w:rPr>
        <w:t xml:space="preserve">Надо всех детей любить </w:t>
      </w:r>
      <w:r w:rsidRPr="005D1ACF">
        <w:rPr>
          <w:i/>
          <w:sz w:val="28"/>
          <w:szCs w:val="28"/>
        </w:rPr>
        <w:t>(дарят цветы)</w:t>
      </w:r>
    </w:p>
    <w:p w:rsidR="00A50C75" w:rsidRPr="005D1ACF" w:rsidRDefault="00A50C75" w:rsidP="00972830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</w:p>
    <w:p w:rsidR="00A50C75" w:rsidRPr="00CB5FED" w:rsidRDefault="00A50C75" w:rsidP="00BA4E04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CB5FED">
        <w:rPr>
          <w:rStyle w:val="c0"/>
          <w:b/>
          <w:color w:val="000000"/>
          <w:sz w:val="28"/>
          <w:szCs w:val="28"/>
        </w:rPr>
        <w:t>Вика:</w:t>
      </w:r>
      <w:r w:rsidRPr="00CB5FED">
        <w:rPr>
          <w:rStyle w:val="c0"/>
          <w:color w:val="000000"/>
          <w:sz w:val="28"/>
          <w:szCs w:val="28"/>
        </w:rPr>
        <w:t xml:space="preserve"> </w:t>
      </w:r>
    </w:p>
    <w:p w:rsidR="00A50C75" w:rsidRDefault="00A50C75" w:rsidP="00BA4E04">
      <w:pPr>
        <w:pStyle w:val="c1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5D1ACF">
        <w:rPr>
          <w:sz w:val="28"/>
          <w:szCs w:val="28"/>
        </w:rPr>
        <w:t>У Вас волшебная работа:</w:t>
      </w:r>
      <w:r w:rsidRPr="005D1ACF">
        <w:rPr>
          <w:sz w:val="28"/>
          <w:szCs w:val="28"/>
        </w:rPr>
        <w:br/>
        <w:t>Вам покорились звуки, ноты.</w:t>
      </w:r>
      <w:r w:rsidRPr="005D1ACF">
        <w:rPr>
          <w:sz w:val="28"/>
          <w:szCs w:val="28"/>
        </w:rPr>
        <w:br/>
        <w:t>Вы можете повелевать</w:t>
      </w:r>
      <w:r w:rsidRPr="005D1ACF">
        <w:rPr>
          <w:sz w:val="28"/>
          <w:szCs w:val="28"/>
        </w:rPr>
        <w:br/>
        <w:t>В душе мелодии звучать.</w:t>
      </w:r>
      <w:r w:rsidRPr="005D1ACF">
        <w:rPr>
          <w:sz w:val="28"/>
          <w:szCs w:val="28"/>
        </w:rPr>
        <w:br/>
        <w:t>Спасибо вам за ваши песни,</w:t>
      </w:r>
      <w:r w:rsidRPr="005D1ACF">
        <w:rPr>
          <w:sz w:val="28"/>
          <w:szCs w:val="28"/>
        </w:rPr>
        <w:br/>
        <w:t>Что танцевали с нами вместе,</w:t>
      </w:r>
      <w:r w:rsidRPr="005D1ACF">
        <w:rPr>
          <w:sz w:val="28"/>
          <w:szCs w:val="28"/>
        </w:rPr>
        <w:br/>
        <w:t>Что музыка всех наших дней</w:t>
      </w:r>
      <w:r w:rsidRPr="005D1ACF">
        <w:rPr>
          <w:sz w:val="28"/>
          <w:szCs w:val="28"/>
        </w:rPr>
        <w:br/>
        <w:t>Звучала с Вами веселей!</w:t>
      </w:r>
      <w:r w:rsidRPr="005D1ACF">
        <w:rPr>
          <w:i/>
          <w:sz w:val="28"/>
          <w:szCs w:val="28"/>
        </w:rPr>
        <w:t xml:space="preserve"> (дарят цветы)</w:t>
      </w:r>
    </w:p>
    <w:p w:rsidR="00A50C75" w:rsidRPr="005D1ACF" w:rsidRDefault="00A50C75" w:rsidP="00BA4E04">
      <w:pPr>
        <w:pStyle w:val="c1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A50C75" w:rsidRPr="009149AC" w:rsidRDefault="00A50C75" w:rsidP="00972830">
      <w:pPr>
        <w:pStyle w:val="c1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9149AC">
        <w:rPr>
          <w:b/>
          <w:i/>
          <w:sz w:val="28"/>
          <w:szCs w:val="28"/>
        </w:rPr>
        <w:t>На экране реклама</w:t>
      </w:r>
    </w:p>
    <w:p w:rsidR="00A50C75" w:rsidRPr="005D1ACF" w:rsidRDefault="00A50C75" w:rsidP="00972830">
      <w:pPr>
        <w:pStyle w:val="c1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</w:p>
    <w:p w:rsidR="00A50C75" w:rsidRPr="00CB5FED" w:rsidRDefault="00A50C75" w:rsidP="00A4495C">
      <w:pPr>
        <w:pStyle w:val="c1"/>
        <w:shd w:val="clear" w:color="auto" w:fill="FFFFFF"/>
        <w:spacing w:before="0" w:beforeAutospacing="0" w:after="0" w:afterAutospacing="0"/>
        <w:rPr>
          <w:color w:val="444444"/>
          <w:sz w:val="28"/>
          <w:szCs w:val="28"/>
          <w:shd w:val="clear" w:color="auto" w:fill="FFFFFF"/>
        </w:rPr>
      </w:pPr>
      <w:r w:rsidRPr="00CB5FED">
        <w:rPr>
          <w:b/>
          <w:sz w:val="28"/>
          <w:szCs w:val="28"/>
        </w:rPr>
        <w:t>Настя:</w:t>
      </w:r>
      <w:r w:rsidRPr="00CB5FED">
        <w:rPr>
          <w:color w:val="444444"/>
          <w:sz w:val="28"/>
          <w:szCs w:val="28"/>
          <w:shd w:val="clear" w:color="auto" w:fill="FFFFFF"/>
        </w:rPr>
        <w:t xml:space="preserve"> </w:t>
      </w:r>
    </w:p>
    <w:p w:rsidR="00A50C75" w:rsidRPr="005D1ACF" w:rsidRDefault="00A50C75" w:rsidP="00A4495C">
      <w:pPr>
        <w:pStyle w:val="c1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 w:rsidRPr="005D1ACF">
        <w:rPr>
          <w:sz w:val="28"/>
          <w:szCs w:val="28"/>
        </w:rPr>
        <w:t>А заведующая у нас красавица</w:t>
      </w:r>
      <w:r w:rsidRPr="005D1ACF">
        <w:rPr>
          <w:sz w:val="28"/>
          <w:szCs w:val="28"/>
        </w:rPr>
        <w:br/>
        <w:t>И со всеми делами справляется.</w:t>
      </w:r>
      <w:r w:rsidRPr="005D1ACF">
        <w:rPr>
          <w:sz w:val="28"/>
          <w:szCs w:val="28"/>
        </w:rPr>
        <w:br/>
        <w:t>А работа у нее объемная,</w:t>
      </w:r>
      <w:r w:rsidRPr="005D1ACF">
        <w:rPr>
          <w:sz w:val="28"/>
          <w:szCs w:val="28"/>
        </w:rPr>
        <w:br/>
        <w:t>И спасибо ей скажем огромное</w:t>
      </w:r>
      <w:r w:rsidRPr="005D1ACF">
        <w:rPr>
          <w:sz w:val="28"/>
          <w:szCs w:val="28"/>
        </w:rPr>
        <w:br/>
        <w:t>За умение конкурировать</w:t>
      </w:r>
      <w:r w:rsidRPr="005D1ACF">
        <w:rPr>
          <w:sz w:val="28"/>
          <w:szCs w:val="28"/>
        </w:rPr>
        <w:br/>
        <w:t>И старание финансировать,</w:t>
      </w:r>
      <w:r w:rsidRPr="005D1ACF">
        <w:rPr>
          <w:sz w:val="28"/>
          <w:szCs w:val="28"/>
        </w:rPr>
        <w:br/>
        <w:t>За свежее питание</w:t>
      </w:r>
      <w:r w:rsidRPr="005D1ACF">
        <w:rPr>
          <w:sz w:val="28"/>
          <w:szCs w:val="28"/>
        </w:rPr>
        <w:br/>
        <w:t xml:space="preserve">И садика процветание! </w:t>
      </w:r>
      <w:r w:rsidRPr="005D1ACF">
        <w:rPr>
          <w:i/>
          <w:sz w:val="28"/>
          <w:szCs w:val="28"/>
        </w:rPr>
        <w:t>(дарят цветы)</w:t>
      </w:r>
    </w:p>
    <w:p w:rsidR="00A50C75" w:rsidRPr="005D1ACF" w:rsidRDefault="00A50C75" w:rsidP="00A4495C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A50C75" w:rsidRPr="009149AC" w:rsidRDefault="00A50C75" w:rsidP="00A4495C">
      <w:pPr>
        <w:pStyle w:val="c1"/>
        <w:shd w:val="clear" w:color="auto" w:fill="FFFFFF"/>
        <w:spacing w:before="0" w:beforeAutospacing="0" w:after="0" w:afterAutospacing="0"/>
        <w:rPr>
          <w:b/>
          <w:i/>
          <w:sz w:val="28"/>
          <w:szCs w:val="28"/>
        </w:rPr>
      </w:pPr>
      <w:r w:rsidRPr="009149AC">
        <w:rPr>
          <w:b/>
          <w:i/>
          <w:sz w:val="28"/>
          <w:szCs w:val="28"/>
        </w:rPr>
        <w:t>Слово заведующей</w:t>
      </w:r>
    </w:p>
    <w:p w:rsidR="00A50C75" w:rsidRPr="00CB5FED" w:rsidRDefault="00A50C75" w:rsidP="00A4495C">
      <w:pPr>
        <w:pStyle w:val="c1"/>
        <w:shd w:val="clear" w:color="auto" w:fill="FFFFFF"/>
        <w:spacing w:before="0" w:beforeAutospacing="0" w:after="0" w:afterAutospacing="0"/>
        <w:rPr>
          <w:b/>
          <w:i/>
          <w:sz w:val="28"/>
          <w:szCs w:val="28"/>
          <w:u w:val="single"/>
        </w:rPr>
      </w:pPr>
    </w:p>
    <w:p w:rsidR="00A50C75" w:rsidRPr="005D1ACF" w:rsidRDefault="00A50C75" w:rsidP="00A4495C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  <w:u w:val="single"/>
        </w:rPr>
      </w:pPr>
      <w:r w:rsidRPr="00CB5FED">
        <w:rPr>
          <w:b/>
          <w:sz w:val="28"/>
          <w:szCs w:val="28"/>
        </w:rPr>
        <w:t>Инна:</w:t>
      </w:r>
      <w:r w:rsidRPr="00CB5FED">
        <w:rPr>
          <w:sz w:val="28"/>
          <w:szCs w:val="28"/>
        </w:rPr>
        <w:t xml:space="preserve"> </w:t>
      </w:r>
      <w:r w:rsidRPr="00CB5FED">
        <w:rPr>
          <w:sz w:val="28"/>
          <w:szCs w:val="28"/>
        </w:rPr>
        <w:br/>
      </w:r>
      <w:r w:rsidRPr="005D1ACF">
        <w:rPr>
          <w:sz w:val="28"/>
          <w:szCs w:val="28"/>
        </w:rPr>
        <w:t xml:space="preserve">Ну вот и все! Прощай мой детский сад, </w:t>
      </w:r>
      <w:r w:rsidRPr="005D1ACF">
        <w:rPr>
          <w:sz w:val="28"/>
          <w:szCs w:val="28"/>
        </w:rPr>
        <w:br/>
        <w:t xml:space="preserve">С тобой уходит детство понемногу, </w:t>
      </w:r>
      <w:r w:rsidRPr="005D1ACF">
        <w:rPr>
          <w:sz w:val="28"/>
          <w:szCs w:val="28"/>
        </w:rPr>
        <w:br/>
        <w:t xml:space="preserve">Воспоминанья чудо сберегу, </w:t>
      </w:r>
      <w:r w:rsidRPr="005D1ACF">
        <w:rPr>
          <w:sz w:val="28"/>
          <w:szCs w:val="28"/>
        </w:rPr>
        <w:br/>
        <w:t xml:space="preserve">Частицу их возьму с собой в дорогу. </w:t>
      </w:r>
      <w:r w:rsidRPr="005D1ACF">
        <w:rPr>
          <w:sz w:val="28"/>
          <w:szCs w:val="28"/>
        </w:rPr>
        <w:br/>
      </w:r>
      <w:r w:rsidRPr="005D1ACF">
        <w:rPr>
          <w:sz w:val="28"/>
          <w:szCs w:val="28"/>
        </w:rPr>
        <w:br/>
      </w:r>
      <w:r w:rsidRPr="00CB5FED">
        <w:rPr>
          <w:b/>
          <w:sz w:val="28"/>
          <w:szCs w:val="28"/>
        </w:rPr>
        <w:t>Вика:</w:t>
      </w:r>
      <w:r w:rsidRPr="00CB5FED">
        <w:rPr>
          <w:sz w:val="28"/>
          <w:szCs w:val="28"/>
        </w:rPr>
        <w:br/>
      </w:r>
      <w:r w:rsidRPr="005D1ACF">
        <w:rPr>
          <w:sz w:val="28"/>
          <w:szCs w:val="28"/>
        </w:rPr>
        <w:t xml:space="preserve">Проходит все, но мне немного жаль, </w:t>
      </w:r>
      <w:r w:rsidRPr="005D1ACF">
        <w:rPr>
          <w:sz w:val="28"/>
          <w:szCs w:val="28"/>
        </w:rPr>
        <w:br/>
        <w:t xml:space="preserve">Что детства закрывается страница, </w:t>
      </w:r>
      <w:r w:rsidRPr="005D1ACF">
        <w:rPr>
          <w:sz w:val="28"/>
          <w:szCs w:val="28"/>
        </w:rPr>
        <w:br/>
        <w:t>Все впереди, но только в детский сад</w:t>
      </w:r>
      <w:r w:rsidRPr="005D1ACF">
        <w:rPr>
          <w:sz w:val="28"/>
          <w:szCs w:val="28"/>
        </w:rPr>
        <w:br/>
        <w:t xml:space="preserve">Нам никогда уже не возвратиться! </w:t>
      </w:r>
    </w:p>
    <w:p w:rsidR="00A50C75" w:rsidRPr="00CB5FED" w:rsidRDefault="00A50C75" w:rsidP="002C6A41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D1ACF">
        <w:rPr>
          <w:sz w:val="28"/>
          <w:szCs w:val="28"/>
        </w:rPr>
        <w:br/>
      </w:r>
      <w:r w:rsidRPr="00CB5FED">
        <w:rPr>
          <w:b/>
          <w:sz w:val="28"/>
          <w:szCs w:val="28"/>
        </w:rPr>
        <w:t>Мохинур:</w:t>
      </w:r>
      <w:r w:rsidRPr="00CB5FED">
        <w:rPr>
          <w:b/>
          <w:sz w:val="28"/>
          <w:szCs w:val="28"/>
        </w:rPr>
        <w:br/>
      </w:r>
      <w:r w:rsidRPr="005D1ACF">
        <w:rPr>
          <w:sz w:val="28"/>
          <w:szCs w:val="28"/>
        </w:rPr>
        <w:t>Спасибо вам, родные, за заботу,</w:t>
      </w:r>
      <w:r w:rsidRPr="005D1ACF">
        <w:rPr>
          <w:sz w:val="28"/>
          <w:szCs w:val="28"/>
        </w:rPr>
        <w:br/>
        <w:t>За ласку, за улыбки, за тепло,</w:t>
      </w:r>
      <w:r w:rsidRPr="005D1ACF">
        <w:rPr>
          <w:sz w:val="28"/>
          <w:szCs w:val="28"/>
        </w:rPr>
        <w:br/>
        <w:t>За вашу очень трудную работу,</w:t>
      </w:r>
      <w:r w:rsidRPr="005D1ACF">
        <w:rPr>
          <w:sz w:val="28"/>
          <w:szCs w:val="28"/>
        </w:rPr>
        <w:br/>
      </w:r>
      <w:r w:rsidRPr="00F0232D">
        <w:rPr>
          <w:b/>
          <w:sz w:val="28"/>
          <w:szCs w:val="28"/>
        </w:rPr>
        <w:t>Все.</w:t>
      </w:r>
      <w:r w:rsidRPr="005D1ACF">
        <w:rPr>
          <w:sz w:val="28"/>
          <w:szCs w:val="28"/>
        </w:rPr>
        <w:t xml:space="preserve"> Мы говорим «спасибо» вам за все! </w:t>
      </w:r>
      <w:r w:rsidRPr="005D1ACF">
        <w:rPr>
          <w:sz w:val="28"/>
          <w:szCs w:val="28"/>
        </w:rPr>
        <w:br/>
      </w:r>
      <w:r w:rsidRPr="005D1ACF">
        <w:rPr>
          <w:sz w:val="28"/>
          <w:szCs w:val="28"/>
        </w:rPr>
        <w:br/>
      </w:r>
      <w:r w:rsidRPr="00CB5FED">
        <w:rPr>
          <w:b/>
          <w:sz w:val="28"/>
          <w:szCs w:val="28"/>
        </w:rPr>
        <w:t>Катя:</w:t>
      </w:r>
      <w:r w:rsidRPr="00CB5FED">
        <w:rPr>
          <w:sz w:val="28"/>
          <w:szCs w:val="28"/>
        </w:rPr>
        <w:t xml:space="preserve"> </w:t>
      </w:r>
      <w:r w:rsidRPr="00CB5FED">
        <w:rPr>
          <w:sz w:val="28"/>
          <w:szCs w:val="28"/>
        </w:rPr>
        <w:br/>
      </w:r>
      <w:r w:rsidRPr="005D1ACF">
        <w:rPr>
          <w:sz w:val="28"/>
          <w:szCs w:val="28"/>
        </w:rPr>
        <w:t xml:space="preserve">Беспечное детство – пора золотая. </w:t>
      </w:r>
      <w:r w:rsidRPr="005D1ACF">
        <w:rPr>
          <w:sz w:val="28"/>
          <w:szCs w:val="28"/>
        </w:rPr>
        <w:br/>
        <w:t xml:space="preserve">«Рябинка» родная прощай! </w:t>
      </w:r>
      <w:r w:rsidRPr="005D1ACF">
        <w:rPr>
          <w:sz w:val="28"/>
          <w:szCs w:val="28"/>
        </w:rPr>
        <w:br/>
        <w:t xml:space="preserve">Для всех ребятишек – девчонок, мальчишек </w:t>
      </w:r>
      <w:r w:rsidRPr="005D1ACF">
        <w:rPr>
          <w:sz w:val="28"/>
          <w:szCs w:val="28"/>
        </w:rPr>
        <w:br/>
      </w:r>
      <w:r>
        <w:rPr>
          <w:sz w:val="28"/>
          <w:szCs w:val="28"/>
        </w:rPr>
        <w:t>И</w:t>
      </w:r>
      <w:r w:rsidRPr="005D1ACF">
        <w:rPr>
          <w:sz w:val="28"/>
          <w:szCs w:val="28"/>
        </w:rPr>
        <w:t xml:space="preserve">з года в год </w:t>
      </w:r>
      <w:r>
        <w:rPr>
          <w:sz w:val="28"/>
          <w:szCs w:val="28"/>
        </w:rPr>
        <w:t xml:space="preserve">ты </w:t>
      </w:r>
      <w:r w:rsidRPr="005D1ACF">
        <w:rPr>
          <w:sz w:val="28"/>
          <w:szCs w:val="28"/>
        </w:rPr>
        <w:t>расцветай!</w:t>
      </w:r>
      <w:r w:rsidRPr="005D1ACF">
        <w:rPr>
          <w:sz w:val="28"/>
          <w:szCs w:val="28"/>
        </w:rPr>
        <w:br/>
      </w:r>
      <w:r w:rsidRPr="005D1ACF">
        <w:rPr>
          <w:sz w:val="28"/>
          <w:szCs w:val="28"/>
        </w:rPr>
        <w:br/>
      </w:r>
      <w:r w:rsidRPr="00CB5FED">
        <w:rPr>
          <w:b/>
          <w:sz w:val="28"/>
          <w:szCs w:val="28"/>
        </w:rPr>
        <w:t>Матвей:</w:t>
      </w:r>
      <w:r w:rsidRPr="00CB5FED">
        <w:rPr>
          <w:sz w:val="28"/>
          <w:szCs w:val="28"/>
        </w:rPr>
        <w:t xml:space="preserve"> </w:t>
      </w:r>
    </w:p>
    <w:p w:rsidR="00A50C75" w:rsidRPr="00F0232D" w:rsidRDefault="00A50C75" w:rsidP="002C6A41">
      <w:pPr>
        <w:spacing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>Сколько здесь было веселья и смеха!</w:t>
      </w:r>
      <w:r w:rsidRPr="005D1ACF">
        <w:rPr>
          <w:rFonts w:ascii="Times New Roman" w:hAnsi="Times New Roman"/>
          <w:sz w:val="28"/>
          <w:szCs w:val="28"/>
        </w:rPr>
        <w:br/>
        <w:t>Сколько открытий, чудес, доброты!</w:t>
      </w:r>
      <w:r w:rsidRPr="005D1ACF">
        <w:rPr>
          <w:rFonts w:ascii="Times New Roman" w:hAnsi="Times New Roman"/>
          <w:sz w:val="28"/>
          <w:szCs w:val="28"/>
        </w:rPr>
        <w:br/>
        <w:t>Сколько достигнуто новых успехов!</w:t>
      </w:r>
      <w:r w:rsidRPr="005D1ACF">
        <w:rPr>
          <w:rFonts w:ascii="Times New Roman" w:hAnsi="Times New Roman"/>
          <w:sz w:val="28"/>
          <w:szCs w:val="28"/>
        </w:rPr>
        <w:br/>
        <w:t>Садик любимый, это все ты!</w:t>
      </w:r>
    </w:p>
    <w:p w:rsidR="00A50C75" w:rsidRPr="00CB5FED" w:rsidRDefault="00A50C75" w:rsidP="007A75A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B5FED">
        <w:rPr>
          <w:rFonts w:ascii="Times New Roman" w:hAnsi="Times New Roman"/>
          <w:b/>
          <w:sz w:val="28"/>
          <w:szCs w:val="28"/>
        </w:rPr>
        <w:t>Настя:</w:t>
      </w:r>
    </w:p>
    <w:p w:rsidR="00A50C75" w:rsidRDefault="00A50C75" w:rsidP="007A75AC">
      <w:pPr>
        <w:spacing w:after="0" w:line="240" w:lineRule="auto"/>
        <w:rPr>
          <w:rFonts w:ascii="Times New Roman" w:hAnsi="Times New Roman"/>
          <w:i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t xml:space="preserve">Так пусть же вам щедрее светит солнце, </w:t>
      </w:r>
      <w:r w:rsidRPr="005D1ACF">
        <w:rPr>
          <w:rFonts w:ascii="Times New Roman" w:hAnsi="Times New Roman"/>
          <w:sz w:val="28"/>
          <w:szCs w:val="28"/>
        </w:rPr>
        <w:br/>
        <w:t xml:space="preserve">От всех ребят, что рядом и вдали. </w:t>
      </w:r>
      <w:r w:rsidRPr="005D1ACF">
        <w:rPr>
          <w:rFonts w:ascii="Times New Roman" w:hAnsi="Times New Roman"/>
          <w:sz w:val="28"/>
          <w:szCs w:val="28"/>
        </w:rPr>
        <w:br/>
        <w:t xml:space="preserve">Вам. Тем, кто в школу выпустил питомцев. </w:t>
      </w:r>
      <w:r w:rsidRPr="005D1ACF">
        <w:rPr>
          <w:rFonts w:ascii="Times New Roman" w:hAnsi="Times New Roman"/>
          <w:sz w:val="28"/>
          <w:szCs w:val="28"/>
        </w:rPr>
        <w:br/>
        <w:t xml:space="preserve">Вместе: Шлем свой поклон – от неба до земли! </w:t>
      </w:r>
      <w:r w:rsidRPr="005D1ACF">
        <w:rPr>
          <w:rFonts w:ascii="Times New Roman" w:hAnsi="Times New Roman"/>
          <w:sz w:val="28"/>
          <w:szCs w:val="28"/>
        </w:rPr>
        <w:br/>
      </w:r>
      <w:r w:rsidRPr="004B3D2D">
        <w:rPr>
          <w:rFonts w:ascii="Times New Roman" w:hAnsi="Times New Roman"/>
          <w:i/>
          <w:sz w:val="28"/>
          <w:szCs w:val="28"/>
        </w:rPr>
        <w:t>(делают поклон)</w:t>
      </w:r>
    </w:p>
    <w:p w:rsidR="00A50C75" w:rsidRPr="0029037B" w:rsidRDefault="00A50C75" w:rsidP="00F0232D">
      <w:pPr>
        <w:spacing w:after="0"/>
        <w:rPr>
          <w:rFonts w:ascii="Times New Roman" w:hAnsi="Times New Roman"/>
          <w:sz w:val="28"/>
          <w:szCs w:val="28"/>
        </w:rPr>
      </w:pPr>
    </w:p>
    <w:p w:rsidR="00A50C75" w:rsidRDefault="00A50C75" w:rsidP="002C6A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едущий1:</w:t>
      </w:r>
      <w:r w:rsidRPr="005D1ACF">
        <w:rPr>
          <w:rFonts w:ascii="Times New Roman" w:hAnsi="Times New Roman"/>
          <w:sz w:val="28"/>
          <w:szCs w:val="28"/>
        </w:rPr>
        <w:br/>
        <w:t>Закончен бал и догорают свечи,</w:t>
      </w:r>
      <w:r w:rsidRPr="005D1ACF">
        <w:rPr>
          <w:rFonts w:ascii="Times New Roman" w:hAnsi="Times New Roman"/>
          <w:sz w:val="28"/>
          <w:szCs w:val="28"/>
        </w:rPr>
        <w:br/>
        <w:t>Из глаз невольная слеза….</w:t>
      </w:r>
      <w:r w:rsidRPr="005D1ACF">
        <w:rPr>
          <w:rFonts w:ascii="Times New Roman" w:hAnsi="Times New Roman"/>
          <w:sz w:val="28"/>
          <w:szCs w:val="28"/>
        </w:rPr>
        <w:br/>
        <w:t>Мы знаем дети ведь взрослеют</w:t>
      </w:r>
      <w:r w:rsidRPr="005D1ACF">
        <w:rPr>
          <w:rFonts w:ascii="Times New Roman" w:hAnsi="Times New Roman"/>
          <w:sz w:val="28"/>
          <w:szCs w:val="28"/>
        </w:rPr>
        <w:br/>
        <w:t>Мы знаем – им уже пора …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D1ACF">
        <w:rPr>
          <w:rFonts w:ascii="Times New Roman" w:hAnsi="Times New Roman"/>
          <w:sz w:val="28"/>
          <w:szCs w:val="28"/>
        </w:rPr>
        <w:br/>
      </w:r>
      <w:r w:rsidRPr="005D1ACF">
        <w:rPr>
          <w:rFonts w:ascii="Times New Roman" w:hAnsi="Times New Roman"/>
          <w:b/>
          <w:sz w:val="28"/>
          <w:szCs w:val="28"/>
        </w:rPr>
        <w:t>В</w:t>
      </w:r>
      <w:r>
        <w:rPr>
          <w:rFonts w:ascii="Times New Roman" w:hAnsi="Times New Roman"/>
          <w:b/>
          <w:sz w:val="28"/>
          <w:szCs w:val="28"/>
        </w:rPr>
        <w:t>едущий2:</w:t>
      </w:r>
      <w:r w:rsidRPr="005D1ACF">
        <w:rPr>
          <w:rFonts w:ascii="Times New Roman" w:hAnsi="Times New Roman"/>
          <w:sz w:val="28"/>
          <w:szCs w:val="28"/>
        </w:rPr>
        <w:br/>
        <w:t xml:space="preserve">И вот пришла пора прощаться. </w:t>
      </w:r>
      <w:r w:rsidRPr="005D1ACF">
        <w:rPr>
          <w:rFonts w:ascii="Times New Roman" w:hAnsi="Times New Roman"/>
          <w:sz w:val="28"/>
          <w:szCs w:val="28"/>
        </w:rPr>
        <w:br/>
        <w:t>Мы говорим: Счастливого пути!!!</w:t>
      </w:r>
      <w:r w:rsidRPr="005D1ACF">
        <w:rPr>
          <w:rFonts w:ascii="Times New Roman" w:hAnsi="Times New Roman"/>
          <w:sz w:val="28"/>
          <w:szCs w:val="28"/>
        </w:rPr>
        <w:br/>
        <w:t>Мы будем помнить вас - любимые, хорошие,</w:t>
      </w:r>
      <w:r w:rsidRPr="005D1ACF">
        <w:rPr>
          <w:rFonts w:ascii="Times New Roman" w:hAnsi="Times New Roman"/>
          <w:sz w:val="28"/>
          <w:szCs w:val="28"/>
        </w:rPr>
        <w:br/>
        <w:t>А вы запомните, как вас любили мы!</w:t>
      </w:r>
    </w:p>
    <w:p w:rsidR="00A50C75" w:rsidRPr="005D1ACF" w:rsidRDefault="00A50C75" w:rsidP="004B3D2D">
      <w:pPr>
        <w:rPr>
          <w:rFonts w:ascii="Times New Roman" w:hAnsi="Times New Roman"/>
          <w:sz w:val="28"/>
          <w:szCs w:val="28"/>
        </w:rPr>
      </w:pPr>
    </w:p>
    <w:p w:rsidR="00A50C75" w:rsidRPr="002851A9" w:rsidRDefault="00A50C75" w:rsidP="002C6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Песня:</w:t>
      </w:r>
      <w:r w:rsidRPr="002851A9">
        <w:rPr>
          <w:rFonts w:ascii="Times New Roman" w:hAnsi="Times New Roman"/>
          <w:b/>
          <w:sz w:val="28"/>
          <w:szCs w:val="28"/>
        </w:rPr>
        <w:t xml:space="preserve"> «Первоклашки»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1)Скоро осень придёт и детей позовёт.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367C">
        <w:rPr>
          <w:rFonts w:ascii="Times New Roman" w:hAnsi="Times New Roman"/>
          <w:sz w:val="28"/>
          <w:szCs w:val="28"/>
        </w:rPr>
        <w:t>В дом огромный, что школой зовётся.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367C">
        <w:rPr>
          <w:rFonts w:ascii="Times New Roman" w:hAnsi="Times New Roman"/>
          <w:sz w:val="28"/>
          <w:szCs w:val="28"/>
        </w:rPr>
        <w:t>Завершилась вчера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62367C">
        <w:rPr>
          <w:rFonts w:ascii="Times New Roman" w:hAnsi="Times New Roman"/>
          <w:sz w:val="28"/>
          <w:szCs w:val="28"/>
        </w:rPr>
        <w:t xml:space="preserve"> детском саде игра.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367C">
        <w:rPr>
          <w:rFonts w:ascii="Times New Roman" w:hAnsi="Times New Roman"/>
          <w:sz w:val="28"/>
          <w:szCs w:val="28"/>
        </w:rPr>
        <w:t>Всё прошло и уже не вернётся.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367C">
        <w:rPr>
          <w:rFonts w:ascii="Times New Roman" w:hAnsi="Times New Roman"/>
          <w:sz w:val="28"/>
          <w:szCs w:val="28"/>
        </w:rPr>
        <w:t>Завершилась вчера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62367C">
        <w:rPr>
          <w:rFonts w:ascii="Times New Roman" w:hAnsi="Times New Roman"/>
          <w:sz w:val="28"/>
          <w:szCs w:val="28"/>
        </w:rPr>
        <w:t xml:space="preserve"> детском саде игра.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367C">
        <w:rPr>
          <w:rFonts w:ascii="Times New Roman" w:hAnsi="Times New Roman"/>
          <w:sz w:val="28"/>
          <w:szCs w:val="28"/>
        </w:rPr>
        <w:t>Всё прошло и уже не вернётся.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2367C">
        <w:rPr>
          <w:rFonts w:ascii="Times New Roman" w:hAnsi="Times New Roman"/>
          <w:sz w:val="28"/>
          <w:szCs w:val="28"/>
        </w:rPr>
        <w:t>Припев: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Серёжки и Наташки. </w:t>
      </w:r>
      <w:r w:rsidRPr="0062367C">
        <w:rPr>
          <w:rFonts w:ascii="Times New Roman" w:hAnsi="Times New Roman"/>
          <w:sz w:val="28"/>
          <w:szCs w:val="28"/>
        </w:rPr>
        <w:t xml:space="preserve">Теперь мы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62367C">
        <w:rPr>
          <w:rFonts w:ascii="Times New Roman" w:hAnsi="Times New Roman"/>
          <w:sz w:val="28"/>
          <w:szCs w:val="28"/>
        </w:rPr>
        <w:t>первоклашки,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2367C">
        <w:rPr>
          <w:rFonts w:ascii="Times New Roman" w:hAnsi="Times New Roman"/>
          <w:sz w:val="28"/>
          <w:szCs w:val="28"/>
        </w:rPr>
        <w:t>И смотрим на приятелей вчерашних свысока.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2367C">
        <w:rPr>
          <w:rFonts w:ascii="Times New Roman" w:hAnsi="Times New Roman"/>
          <w:sz w:val="28"/>
          <w:szCs w:val="28"/>
        </w:rPr>
        <w:t>Они остались в садике: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367C">
        <w:rPr>
          <w:rFonts w:ascii="Times New Roman" w:hAnsi="Times New Roman"/>
          <w:sz w:val="28"/>
          <w:szCs w:val="28"/>
        </w:rPr>
        <w:t>Марины, Саши, Вадики.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2367C">
        <w:rPr>
          <w:rFonts w:ascii="Times New Roman" w:hAnsi="Times New Roman"/>
          <w:sz w:val="28"/>
          <w:szCs w:val="28"/>
        </w:rPr>
        <w:t>Они ещё не слышали школьного звонка.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2367C">
        <w:rPr>
          <w:rFonts w:ascii="Times New Roman" w:hAnsi="Times New Roman"/>
          <w:sz w:val="28"/>
          <w:szCs w:val="28"/>
        </w:rPr>
        <w:t>Они ещё не слышали школьного звонка.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2)</w:t>
      </w:r>
      <w:r w:rsidRPr="0062367C">
        <w:rPr>
          <w:rFonts w:ascii="Times New Roman" w:hAnsi="Times New Roman"/>
          <w:sz w:val="28"/>
          <w:szCs w:val="28"/>
        </w:rPr>
        <w:t>На уроках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367C">
        <w:rPr>
          <w:rFonts w:ascii="Times New Roman" w:hAnsi="Times New Roman"/>
          <w:sz w:val="28"/>
          <w:szCs w:val="28"/>
        </w:rPr>
        <w:t xml:space="preserve"> не спят,</w:t>
      </w:r>
      <w:r>
        <w:rPr>
          <w:rFonts w:ascii="Times New Roman" w:hAnsi="Times New Roman"/>
          <w:sz w:val="28"/>
          <w:szCs w:val="28"/>
        </w:rPr>
        <w:t xml:space="preserve"> т</w:t>
      </w:r>
      <w:r w:rsidRPr="0062367C">
        <w:rPr>
          <w:rFonts w:ascii="Times New Roman" w:hAnsi="Times New Roman"/>
          <w:sz w:val="28"/>
          <w:szCs w:val="28"/>
        </w:rPr>
        <w:t>олько ручки скрипят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367C">
        <w:rPr>
          <w:rFonts w:ascii="Times New Roman" w:hAnsi="Times New Roman"/>
          <w:sz w:val="28"/>
          <w:szCs w:val="28"/>
        </w:rPr>
        <w:t>Над тетрадкой по чистописанью.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Т</w:t>
      </w:r>
      <w:r w:rsidRPr="0062367C">
        <w:rPr>
          <w:rFonts w:ascii="Times New Roman" w:hAnsi="Times New Roman"/>
          <w:sz w:val="28"/>
          <w:szCs w:val="28"/>
        </w:rPr>
        <w:t>олько пишем мы так:</w:t>
      </w:r>
      <w:r>
        <w:rPr>
          <w:rFonts w:ascii="Times New Roman" w:hAnsi="Times New Roman"/>
          <w:sz w:val="28"/>
          <w:szCs w:val="28"/>
        </w:rPr>
        <w:t xml:space="preserve"> в</w:t>
      </w:r>
      <w:r w:rsidRPr="0062367C">
        <w:rPr>
          <w:rFonts w:ascii="Times New Roman" w:hAnsi="Times New Roman"/>
          <w:sz w:val="28"/>
          <w:szCs w:val="28"/>
        </w:rPr>
        <w:t>сё наперекосяк.</w:t>
      </w:r>
      <w:r>
        <w:rPr>
          <w:rFonts w:ascii="Times New Roman" w:hAnsi="Times New Roman"/>
          <w:sz w:val="28"/>
          <w:szCs w:val="28"/>
        </w:rPr>
        <w:t xml:space="preserve">  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Н</w:t>
      </w:r>
      <w:r w:rsidRPr="0062367C">
        <w:rPr>
          <w:rFonts w:ascii="Times New Roman" w:hAnsi="Times New Roman"/>
          <w:sz w:val="28"/>
          <w:szCs w:val="28"/>
        </w:rPr>
        <w:t>у, за что нам такие страданья!?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367C">
        <w:rPr>
          <w:rFonts w:ascii="Times New Roman" w:hAnsi="Times New Roman"/>
          <w:sz w:val="28"/>
          <w:szCs w:val="28"/>
        </w:rPr>
        <w:t>Только пишем мы так</w:t>
      </w:r>
      <w:r>
        <w:rPr>
          <w:rFonts w:ascii="Times New Roman" w:hAnsi="Times New Roman"/>
          <w:sz w:val="28"/>
          <w:szCs w:val="28"/>
        </w:rPr>
        <w:t>: в</w:t>
      </w:r>
      <w:r w:rsidRPr="0062367C">
        <w:rPr>
          <w:rFonts w:ascii="Times New Roman" w:hAnsi="Times New Roman"/>
          <w:sz w:val="28"/>
          <w:szCs w:val="28"/>
        </w:rPr>
        <w:t>сё наперекосяк.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367C">
        <w:rPr>
          <w:rFonts w:ascii="Times New Roman" w:hAnsi="Times New Roman"/>
          <w:sz w:val="28"/>
          <w:szCs w:val="28"/>
        </w:rPr>
        <w:t>Ну, за что нам такие страданья!?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2367C">
        <w:rPr>
          <w:rFonts w:ascii="Times New Roman" w:hAnsi="Times New Roman"/>
          <w:sz w:val="28"/>
          <w:szCs w:val="28"/>
        </w:rPr>
        <w:t>Припев: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Серёжки и Наташки. </w:t>
      </w:r>
      <w:r w:rsidRPr="0062367C">
        <w:rPr>
          <w:rFonts w:ascii="Times New Roman" w:hAnsi="Times New Roman"/>
          <w:sz w:val="28"/>
          <w:szCs w:val="28"/>
        </w:rPr>
        <w:t xml:space="preserve">Теперь мы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62367C">
        <w:rPr>
          <w:rFonts w:ascii="Times New Roman" w:hAnsi="Times New Roman"/>
          <w:sz w:val="28"/>
          <w:szCs w:val="28"/>
        </w:rPr>
        <w:t>первоклашки,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2367C">
        <w:rPr>
          <w:rFonts w:ascii="Times New Roman" w:hAnsi="Times New Roman"/>
          <w:sz w:val="28"/>
          <w:szCs w:val="28"/>
        </w:rPr>
        <w:t>И смотрим на приятелей вчерашних свысока.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2367C">
        <w:rPr>
          <w:rFonts w:ascii="Times New Roman" w:hAnsi="Times New Roman"/>
          <w:sz w:val="28"/>
          <w:szCs w:val="28"/>
        </w:rPr>
        <w:t>Они остались в садике: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367C">
        <w:rPr>
          <w:rFonts w:ascii="Times New Roman" w:hAnsi="Times New Roman"/>
          <w:sz w:val="28"/>
          <w:szCs w:val="28"/>
        </w:rPr>
        <w:t>Марины, Саши, Вадики.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2367C">
        <w:rPr>
          <w:rFonts w:ascii="Times New Roman" w:hAnsi="Times New Roman"/>
          <w:sz w:val="28"/>
          <w:szCs w:val="28"/>
        </w:rPr>
        <w:t>Они ещё не слышали школьного звонка.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2367C">
        <w:rPr>
          <w:rFonts w:ascii="Times New Roman" w:hAnsi="Times New Roman"/>
          <w:sz w:val="28"/>
          <w:szCs w:val="28"/>
        </w:rPr>
        <w:t>Они ещё не слышали школьного звонка.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3)</w:t>
      </w:r>
      <w:r w:rsidRPr="0062367C">
        <w:rPr>
          <w:rFonts w:ascii="Times New Roman" w:hAnsi="Times New Roman"/>
          <w:sz w:val="28"/>
          <w:szCs w:val="28"/>
        </w:rPr>
        <w:t>Скоро будем мы знать,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62367C">
        <w:rPr>
          <w:rFonts w:ascii="Times New Roman" w:hAnsi="Times New Roman"/>
          <w:sz w:val="28"/>
          <w:szCs w:val="28"/>
        </w:rPr>
        <w:t>ак читать и считать,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367C">
        <w:rPr>
          <w:rFonts w:ascii="Times New Roman" w:hAnsi="Times New Roman"/>
          <w:sz w:val="28"/>
          <w:szCs w:val="28"/>
        </w:rPr>
        <w:t>Как по химии опыты ставить.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367C">
        <w:rPr>
          <w:rFonts w:ascii="Times New Roman" w:hAnsi="Times New Roman"/>
          <w:sz w:val="28"/>
          <w:szCs w:val="28"/>
        </w:rPr>
        <w:t xml:space="preserve">Ведь учиться у вас </w:t>
      </w:r>
      <w:r>
        <w:rPr>
          <w:rFonts w:ascii="Times New Roman" w:hAnsi="Times New Roman"/>
          <w:sz w:val="28"/>
          <w:szCs w:val="28"/>
        </w:rPr>
        <w:t>м</w:t>
      </w:r>
      <w:r w:rsidRPr="0062367C">
        <w:rPr>
          <w:rFonts w:ascii="Times New Roman" w:hAnsi="Times New Roman"/>
          <w:sz w:val="28"/>
          <w:szCs w:val="28"/>
        </w:rPr>
        <w:t>ы пришли в первый класс.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367C">
        <w:rPr>
          <w:rFonts w:ascii="Times New Roman" w:hAnsi="Times New Roman"/>
          <w:sz w:val="28"/>
          <w:szCs w:val="28"/>
        </w:rPr>
        <w:t>С этим можно друг друга поздравить.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Pr="0062367C">
        <w:rPr>
          <w:rFonts w:ascii="Times New Roman" w:hAnsi="Times New Roman"/>
          <w:sz w:val="28"/>
          <w:szCs w:val="28"/>
        </w:rPr>
        <w:t xml:space="preserve">Ведь учиться у вас </w:t>
      </w:r>
      <w:r>
        <w:rPr>
          <w:rFonts w:ascii="Times New Roman" w:hAnsi="Times New Roman"/>
          <w:sz w:val="28"/>
          <w:szCs w:val="28"/>
        </w:rPr>
        <w:t>м</w:t>
      </w:r>
      <w:r w:rsidRPr="0062367C">
        <w:rPr>
          <w:rFonts w:ascii="Times New Roman" w:hAnsi="Times New Roman"/>
          <w:sz w:val="28"/>
          <w:szCs w:val="28"/>
        </w:rPr>
        <w:t>ы пришли в первый класс.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С этим можно друг друга поздравить.</w:t>
      </w:r>
    </w:p>
    <w:p w:rsidR="00A50C75" w:rsidRDefault="00A50C75" w:rsidP="002C6A4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A50C75" w:rsidRPr="0062367C" w:rsidRDefault="00A50C75" w:rsidP="002C6A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2367C">
        <w:rPr>
          <w:rFonts w:ascii="Times New Roman" w:hAnsi="Times New Roman"/>
          <w:sz w:val="28"/>
          <w:szCs w:val="28"/>
        </w:rPr>
        <w:t>Припев</w:t>
      </w:r>
      <w:r>
        <w:rPr>
          <w:rFonts w:ascii="Times New Roman" w:hAnsi="Times New Roman"/>
          <w:sz w:val="28"/>
          <w:szCs w:val="28"/>
        </w:rPr>
        <w:t xml:space="preserve"> 2 раза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Серёжки и Наташки. </w:t>
      </w:r>
      <w:r w:rsidRPr="0062367C">
        <w:rPr>
          <w:rFonts w:ascii="Times New Roman" w:hAnsi="Times New Roman"/>
          <w:sz w:val="28"/>
          <w:szCs w:val="28"/>
        </w:rPr>
        <w:t xml:space="preserve">Теперь мы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62367C">
        <w:rPr>
          <w:rFonts w:ascii="Times New Roman" w:hAnsi="Times New Roman"/>
          <w:sz w:val="28"/>
          <w:szCs w:val="28"/>
        </w:rPr>
        <w:t>первоклашки,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2367C">
        <w:rPr>
          <w:rFonts w:ascii="Times New Roman" w:hAnsi="Times New Roman"/>
          <w:sz w:val="28"/>
          <w:szCs w:val="28"/>
        </w:rPr>
        <w:t>И смотрим на приятелей вчерашних свысока.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2367C">
        <w:rPr>
          <w:rFonts w:ascii="Times New Roman" w:hAnsi="Times New Roman"/>
          <w:sz w:val="28"/>
          <w:szCs w:val="28"/>
        </w:rPr>
        <w:t>Они остались в садике: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367C">
        <w:rPr>
          <w:rFonts w:ascii="Times New Roman" w:hAnsi="Times New Roman"/>
          <w:sz w:val="28"/>
          <w:szCs w:val="28"/>
        </w:rPr>
        <w:t>Марины, Саши, Вадики.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62367C">
        <w:rPr>
          <w:rFonts w:ascii="Times New Roman" w:hAnsi="Times New Roman"/>
          <w:sz w:val="28"/>
          <w:szCs w:val="28"/>
        </w:rPr>
        <w:t>Они ещё не слышали школьного звонка.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62367C">
        <w:rPr>
          <w:rFonts w:ascii="Times New Roman" w:hAnsi="Times New Roman"/>
          <w:sz w:val="28"/>
          <w:szCs w:val="28"/>
        </w:rPr>
        <w:t>Они ещё не слышали школьного звонка.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мы первоклашки!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мы первоклашки!</w:t>
      </w:r>
    </w:p>
    <w:p w:rsidR="00A50C75" w:rsidRDefault="00A50C75" w:rsidP="002C6A41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Теперь мы первоклашки! Ура!!!</w:t>
      </w:r>
    </w:p>
    <w:p w:rsidR="00A50C75" w:rsidRPr="004B3D2D" w:rsidRDefault="00A50C75" w:rsidP="002C6A41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4B3D2D">
        <w:rPr>
          <w:rFonts w:ascii="Times New Roman" w:hAnsi="Times New Roman"/>
          <w:b/>
          <w:i/>
          <w:sz w:val="28"/>
          <w:szCs w:val="28"/>
        </w:rPr>
        <w:br/>
      </w:r>
      <w:r w:rsidRPr="004B3D2D">
        <w:rPr>
          <w:rFonts w:ascii="Times New Roman" w:hAnsi="Times New Roman"/>
          <w:b/>
          <w:i/>
          <w:sz w:val="28"/>
          <w:szCs w:val="28"/>
        </w:rPr>
        <w:br/>
        <w:t>Раздача подарков…</w:t>
      </w:r>
    </w:p>
    <w:p w:rsidR="00A50C75" w:rsidRPr="002C6A41" w:rsidRDefault="00A50C75" w:rsidP="002C6A41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4B3D2D">
        <w:rPr>
          <w:rFonts w:ascii="Times New Roman" w:hAnsi="Times New Roman"/>
          <w:b/>
          <w:i/>
          <w:sz w:val="28"/>
          <w:szCs w:val="28"/>
        </w:rPr>
        <w:t>Запускаем шары.</w:t>
      </w:r>
    </w:p>
    <w:sectPr w:rsidR="00A50C75" w:rsidRPr="002C6A41" w:rsidSect="00823D17">
      <w:pgSz w:w="11906" w:h="16838"/>
      <w:pgMar w:top="1134" w:right="850" w:bottom="1134" w:left="1701" w:header="708" w:footer="708" w:gutter="0"/>
      <w:pgBorders w:display="firstPage"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2D1768"/>
    <w:multiLevelType w:val="hybridMultilevel"/>
    <w:tmpl w:val="099E73F6"/>
    <w:lvl w:ilvl="0" w:tplc="674AE462">
      <w:start w:val="1"/>
      <w:numFmt w:val="decimalZero"/>
      <w:lvlText w:val="%1."/>
      <w:lvlJc w:val="left"/>
      <w:pPr>
        <w:tabs>
          <w:tab w:val="num" w:pos="915"/>
        </w:tabs>
        <w:ind w:left="915" w:hanging="55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3F7F239F"/>
    <w:multiLevelType w:val="hybridMultilevel"/>
    <w:tmpl w:val="950EA8F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B484E"/>
    <w:rsid w:val="00012C14"/>
    <w:rsid w:val="00094A77"/>
    <w:rsid w:val="000C6950"/>
    <w:rsid w:val="000C78E3"/>
    <w:rsid w:val="000E4354"/>
    <w:rsid w:val="00143973"/>
    <w:rsid w:val="001653BA"/>
    <w:rsid w:val="00185157"/>
    <w:rsid w:val="001B236A"/>
    <w:rsid w:val="001C5C8F"/>
    <w:rsid w:val="00205A17"/>
    <w:rsid w:val="00234D33"/>
    <w:rsid w:val="00253148"/>
    <w:rsid w:val="00261550"/>
    <w:rsid w:val="00270AD7"/>
    <w:rsid w:val="00270D1E"/>
    <w:rsid w:val="002851A9"/>
    <w:rsid w:val="0029037B"/>
    <w:rsid w:val="002A2BEB"/>
    <w:rsid w:val="002A5AC4"/>
    <w:rsid w:val="002C6A41"/>
    <w:rsid w:val="002D595A"/>
    <w:rsid w:val="0031722B"/>
    <w:rsid w:val="00323D91"/>
    <w:rsid w:val="00336200"/>
    <w:rsid w:val="00373251"/>
    <w:rsid w:val="0037535A"/>
    <w:rsid w:val="003B60C8"/>
    <w:rsid w:val="003D1BA0"/>
    <w:rsid w:val="004468CF"/>
    <w:rsid w:val="00455091"/>
    <w:rsid w:val="004779B9"/>
    <w:rsid w:val="004B3D2D"/>
    <w:rsid w:val="004B484E"/>
    <w:rsid w:val="004D689F"/>
    <w:rsid w:val="00506664"/>
    <w:rsid w:val="005747E0"/>
    <w:rsid w:val="005802A7"/>
    <w:rsid w:val="00590087"/>
    <w:rsid w:val="005C7FC8"/>
    <w:rsid w:val="005D1ACF"/>
    <w:rsid w:val="005D6FA6"/>
    <w:rsid w:val="005F3F00"/>
    <w:rsid w:val="0062367C"/>
    <w:rsid w:val="00624B2F"/>
    <w:rsid w:val="006636FF"/>
    <w:rsid w:val="006F5277"/>
    <w:rsid w:val="007472E5"/>
    <w:rsid w:val="007A75AC"/>
    <w:rsid w:val="0080284D"/>
    <w:rsid w:val="00823D17"/>
    <w:rsid w:val="00843464"/>
    <w:rsid w:val="00855397"/>
    <w:rsid w:val="008735EA"/>
    <w:rsid w:val="00883A09"/>
    <w:rsid w:val="00892A89"/>
    <w:rsid w:val="009149AC"/>
    <w:rsid w:val="009432B4"/>
    <w:rsid w:val="00972830"/>
    <w:rsid w:val="009A78CA"/>
    <w:rsid w:val="009C2087"/>
    <w:rsid w:val="009E4077"/>
    <w:rsid w:val="009F07B4"/>
    <w:rsid w:val="00A056DF"/>
    <w:rsid w:val="00A2681D"/>
    <w:rsid w:val="00A4495C"/>
    <w:rsid w:val="00A50C75"/>
    <w:rsid w:val="00A959BA"/>
    <w:rsid w:val="00AB1FE1"/>
    <w:rsid w:val="00AC34C4"/>
    <w:rsid w:val="00AD743D"/>
    <w:rsid w:val="00AF5E00"/>
    <w:rsid w:val="00B26625"/>
    <w:rsid w:val="00BA4E04"/>
    <w:rsid w:val="00BE63D7"/>
    <w:rsid w:val="00BF6FA5"/>
    <w:rsid w:val="00BF7683"/>
    <w:rsid w:val="00C07D8E"/>
    <w:rsid w:val="00C74514"/>
    <w:rsid w:val="00C870CF"/>
    <w:rsid w:val="00C9798D"/>
    <w:rsid w:val="00CB5CB2"/>
    <w:rsid w:val="00CB5FED"/>
    <w:rsid w:val="00CF7867"/>
    <w:rsid w:val="00D154B3"/>
    <w:rsid w:val="00D23F47"/>
    <w:rsid w:val="00D7205C"/>
    <w:rsid w:val="00DB6A99"/>
    <w:rsid w:val="00DE3D1F"/>
    <w:rsid w:val="00E638C6"/>
    <w:rsid w:val="00E83717"/>
    <w:rsid w:val="00E861A1"/>
    <w:rsid w:val="00F0232D"/>
    <w:rsid w:val="00F11439"/>
    <w:rsid w:val="00F3404F"/>
    <w:rsid w:val="00F86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0D1E"/>
    <w:pPr>
      <w:spacing w:after="200" w:line="276" w:lineRule="auto"/>
    </w:pPr>
    <w:rPr>
      <w:lang w:eastAsia="en-US"/>
    </w:rPr>
  </w:style>
  <w:style w:type="paragraph" w:styleId="Heading2">
    <w:name w:val="heading 2"/>
    <w:basedOn w:val="Normal"/>
    <w:link w:val="Heading2Char"/>
    <w:uiPriority w:val="99"/>
    <w:qFormat/>
    <w:rsid w:val="004B484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4B484E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postlinking">
    <w:name w:val="postlinking"/>
    <w:basedOn w:val="DefaultParagraphFont"/>
    <w:uiPriority w:val="99"/>
    <w:rsid w:val="004B484E"/>
    <w:rPr>
      <w:rFonts w:cs="Times New Roman"/>
    </w:rPr>
  </w:style>
  <w:style w:type="character" w:styleId="Hyperlink">
    <w:name w:val="Hyperlink"/>
    <w:basedOn w:val="DefaultParagraphFont"/>
    <w:uiPriority w:val="99"/>
    <w:semiHidden/>
    <w:rsid w:val="004B484E"/>
    <w:rPr>
      <w:rFonts w:cs="Times New Roman"/>
      <w:color w:val="0000FF"/>
      <w:u w:val="single"/>
    </w:rPr>
  </w:style>
  <w:style w:type="character" w:customStyle="1" w:styleId="seperator">
    <w:name w:val="seperator"/>
    <w:basedOn w:val="DefaultParagraphFont"/>
    <w:uiPriority w:val="99"/>
    <w:rsid w:val="004B484E"/>
    <w:rPr>
      <w:rFonts w:cs="Times New Roman"/>
    </w:rPr>
  </w:style>
  <w:style w:type="character" w:customStyle="1" w:styleId="reputationpopupmenu">
    <w:name w:val="reputationpopupmenu"/>
    <w:basedOn w:val="DefaultParagraphFont"/>
    <w:uiPriority w:val="99"/>
    <w:rsid w:val="004B484E"/>
    <w:rPr>
      <w:rFonts w:cs="Times New Roman"/>
    </w:rPr>
  </w:style>
  <w:style w:type="character" w:customStyle="1" w:styleId="postdate">
    <w:name w:val="postdate"/>
    <w:basedOn w:val="DefaultParagraphFont"/>
    <w:uiPriority w:val="99"/>
    <w:rsid w:val="004B484E"/>
    <w:rPr>
      <w:rFonts w:cs="Times New Roman"/>
    </w:rPr>
  </w:style>
  <w:style w:type="character" w:customStyle="1" w:styleId="1">
    <w:name w:val="Дата1"/>
    <w:basedOn w:val="DefaultParagraphFont"/>
    <w:uiPriority w:val="99"/>
    <w:rsid w:val="004B484E"/>
    <w:rPr>
      <w:rFonts w:cs="Times New Roman"/>
    </w:rPr>
  </w:style>
  <w:style w:type="character" w:customStyle="1" w:styleId="time">
    <w:name w:val="time"/>
    <w:basedOn w:val="DefaultParagraphFont"/>
    <w:uiPriority w:val="99"/>
    <w:rsid w:val="004B484E"/>
    <w:rPr>
      <w:rFonts w:cs="Times New Roman"/>
    </w:rPr>
  </w:style>
  <w:style w:type="character" w:customStyle="1" w:styleId="nodecontrols">
    <w:name w:val="nodecontrols"/>
    <w:basedOn w:val="DefaultParagraphFont"/>
    <w:uiPriority w:val="99"/>
    <w:rsid w:val="004B484E"/>
    <w:rPr>
      <w:rFonts w:cs="Times New Roman"/>
    </w:rPr>
  </w:style>
  <w:style w:type="character" w:styleId="Strong">
    <w:name w:val="Strong"/>
    <w:basedOn w:val="DefaultParagraphFont"/>
    <w:uiPriority w:val="99"/>
    <w:qFormat/>
    <w:rsid w:val="004B484E"/>
    <w:rPr>
      <w:rFonts w:cs="Times New Roman"/>
      <w:b/>
      <w:bCs/>
    </w:rPr>
  </w:style>
  <w:style w:type="character" w:customStyle="1" w:styleId="usertitle">
    <w:name w:val="usertitle"/>
    <w:basedOn w:val="DefaultParagraphFont"/>
    <w:uiPriority w:val="99"/>
    <w:rsid w:val="004B484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4B48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484E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E83717"/>
    <w:rPr>
      <w:rFonts w:cs="Times New Roman"/>
    </w:rPr>
  </w:style>
  <w:style w:type="paragraph" w:customStyle="1" w:styleId="c1">
    <w:name w:val="c1"/>
    <w:basedOn w:val="Normal"/>
    <w:uiPriority w:val="99"/>
    <w:rsid w:val="0097283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basedOn w:val="DefaultParagraphFont"/>
    <w:uiPriority w:val="99"/>
    <w:rsid w:val="00972830"/>
    <w:rPr>
      <w:rFonts w:cs="Times New Roman"/>
    </w:rPr>
  </w:style>
  <w:style w:type="paragraph" w:styleId="NormalWeb">
    <w:name w:val="Normal (Web)"/>
    <w:basedOn w:val="Normal"/>
    <w:uiPriority w:val="99"/>
    <w:rsid w:val="00012C1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823D17"/>
    <w:pPr>
      <w:ind w:left="720"/>
      <w:contextualSpacing/>
    </w:pPr>
    <w:rPr>
      <w:rFonts w:eastAsia="Times New Roma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5825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5158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5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5213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5825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5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582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82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82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5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5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5189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582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5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582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5222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5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5202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582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5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582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5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5169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582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5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582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82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5825215"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0582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82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58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5194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8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5216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582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82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8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825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5179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825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5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5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843</TotalTime>
  <Pages>16</Pages>
  <Words>2685</Words>
  <Characters>15309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Рябинка</cp:lastModifiedBy>
  <cp:revision>38</cp:revision>
  <cp:lastPrinted>2017-04-19T02:26:00Z</cp:lastPrinted>
  <dcterms:created xsi:type="dcterms:W3CDTF">2016-10-05T08:40:00Z</dcterms:created>
  <dcterms:modified xsi:type="dcterms:W3CDTF">2017-04-19T02:30:00Z</dcterms:modified>
</cp:coreProperties>
</file>